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2" w:rightFromText="142" w:topFromText="2977" w:vertAnchor="page" w:horzAnchor="margin" w:tblpY="2507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2126"/>
        <w:gridCol w:w="2127"/>
      </w:tblGrid>
      <w:tr w:rsidR="006026FB" w:rsidTr="006026FB">
        <w:tc>
          <w:tcPr>
            <w:tcW w:w="13575" w:type="dxa"/>
            <w:gridSpan w:val="4"/>
            <w:tcBorders>
              <w:top w:val="nil"/>
              <w:left w:val="nil"/>
              <w:right w:val="nil"/>
            </w:tcBorders>
          </w:tcPr>
          <w:p w:rsidR="006026FB" w:rsidRDefault="006026FB" w:rsidP="006026FB">
            <w:pPr>
              <w:ind w:firstLine="1"/>
              <w:rPr>
                <w:b/>
              </w:rPr>
            </w:pPr>
            <w:r>
              <w:rPr>
                <w:b/>
              </w:rPr>
              <w:t xml:space="preserve">Zuwanderungsmöglichkeiten </w:t>
            </w:r>
            <w:r w:rsidRPr="005D6D29">
              <w:rPr>
                <w:b/>
              </w:rPr>
              <w:t>von Drittstaatsangehörigen nach Qualifikationsniveau (ohne Personalaustausch, Werkvertrag</w:t>
            </w:r>
            <w:r w:rsidRPr="005D6D29">
              <w:rPr>
                <w:b/>
              </w:rPr>
              <w:t>s</w:t>
            </w:r>
            <w:r w:rsidRPr="005D6D29">
              <w:rPr>
                <w:b/>
              </w:rPr>
              <w:t>abkommen und Gastarbeiterabkommen, Sonderregelungen für Wissenschaft, Forschung und Entwicklung sowie besondere Berufsgruppen und Journalisten, kurzfristig entsandte Arbeitnehmer, Sportler), Rechtslage nach In-Kraft-Treten des Gesetzes zur Umsetzung der Hochqualifizierten-Richtlinie (Blue-Card)</w:t>
            </w:r>
          </w:p>
          <w:p w:rsidR="006026FB" w:rsidRDefault="006026FB" w:rsidP="006026FB">
            <w:pPr>
              <w:ind w:firstLine="1"/>
              <w:rPr>
                <w:b/>
              </w:rPr>
            </w:pPr>
          </w:p>
        </w:tc>
      </w:tr>
      <w:tr w:rsidR="006026FB" w:rsidTr="006026FB">
        <w:tc>
          <w:tcPr>
            <w:tcW w:w="2376" w:type="dxa"/>
          </w:tcPr>
          <w:p w:rsidR="006026FB" w:rsidRPr="00AA4838" w:rsidRDefault="006026FB" w:rsidP="006026FB">
            <w:pPr>
              <w:rPr>
                <w:b/>
              </w:rPr>
            </w:pPr>
          </w:p>
        </w:tc>
        <w:tc>
          <w:tcPr>
            <w:tcW w:w="6946" w:type="dxa"/>
          </w:tcPr>
          <w:p w:rsidR="006026FB" w:rsidRPr="00AA4838" w:rsidRDefault="006026FB" w:rsidP="006026FB">
            <w:pPr>
              <w:jc w:val="center"/>
              <w:rPr>
                <w:b/>
              </w:rPr>
            </w:pPr>
            <w:r>
              <w:rPr>
                <w:b/>
              </w:rPr>
              <w:t>Voraussetzung</w:t>
            </w:r>
          </w:p>
        </w:tc>
        <w:tc>
          <w:tcPr>
            <w:tcW w:w="2126" w:type="dxa"/>
          </w:tcPr>
          <w:p w:rsidR="006026FB" w:rsidRPr="00AA4838" w:rsidRDefault="006026FB" w:rsidP="006026FB">
            <w:pPr>
              <w:jc w:val="center"/>
              <w:rPr>
                <w:b/>
              </w:rPr>
            </w:pPr>
            <w:r>
              <w:rPr>
                <w:b/>
              </w:rPr>
              <w:t>Zustimmung BA</w:t>
            </w:r>
          </w:p>
        </w:tc>
        <w:tc>
          <w:tcPr>
            <w:tcW w:w="2127" w:type="dxa"/>
          </w:tcPr>
          <w:p w:rsidR="006026FB" w:rsidRPr="00AA4838" w:rsidRDefault="006026FB" w:rsidP="006026FB">
            <w:pPr>
              <w:jc w:val="center"/>
              <w:rPr>
                <w:b/>
              </w:rPr>
            </w:pPr>
            <w:r>
              <w:rPr>
                <w:b/>
              </w:rPr>
              <w:t>Individuelle Vo</w:t>
            </w:r>
            <w:r>
              <w:rPr>
                <w:b/>
              </w:rPr>
              <w:t>r</w:t>
            </w:r>
            <w:r>
              <w:rPr>
                <w:b/>
              </w:rPr>
              <w:t>rangprüfung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Pr="00EC48CA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Führungskräfte und leitende Angestellte und Spezialisten</w:t>
            </w:r>
          </w:p>
          <w:p w:rsidR="006026FB" w:rsidRDefault="006026FB" w:rsidP="006026FB"/>
          <w:p w:rsidR="006026FB" w:rsidRDefault="006026FB" w:rsidP="006026FB">
            <w:r>
              <w:t xml:space="preserve">§§ 4, 28 </w:t>
            </w:r>
            <w:proofErr w:type="spellStart"/>
            <w:r>
              <w:t>BeschV</w:t>
            </w:r>
            <w:proofErr w:type="spellEnd"/>
          </w:p>
          <w:p w:rsidR="006026FB" w:rsidRDefault="006026FB" w:rsidP="006026FB"/>
        </w:tc>
        <w:tc>
          <w:tcPr>
            <w:tcW w:w="6946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Pr="00EC48CA" w:rsidRDefault="006026FB" w:rsidP="006026FB">
            <w:pPr>
              <w:rPr>
                <w:sz w:val="20"/>
              </w:rPr>
            </w:pPr>
            <w:r w:rsidRPr="00EC48CA">
              <w:rPr>
                <w:sz w:val="20"/>
              </w:rPr>
              <w:t>Herausgehobene Position (Führungskraft z. B. leitende Angestellt</w:t>
            </w:r>
            <w:r>
              <w:rPr>
                <w:sz w:val="20"/>
              </w:rPr>
              <w:t>er</w:t>
            </w:r>
            <w:r w:rsidRPr="00EC48CA">
              <w:rPr>
                <w:sz w:val="20"/>
              </w:rPr>
              <w:t xml:space="preserve"> mit Prokura, Beschäftigung auf Vorstands- Geschäftsleitungsebene), leitender Angestellter oder Person mit unternehmensspezifischen Spezialkenntni</w:t>
            </w:r>
            <w:r w:rsidRPr="00EC48CA">
              <w:rPr>
                <w:sz w:val="20"/>
              </w:rPr>
              <w:t>s</w:t>
            </w:r>
            <w:r w:rsidRPr="00EC48CA">
              <w:rPr>
                <w:sz w:val="20"/>
              </w:rPr>
              <w:t>sen (Spezialist)</w:t>
            </w:r>
          </w:p>
          <w:p w:rsidR="006026FB" w:rsidRPr="00EC48CA" w:rsidRDefault="006026FB" w:rsidP="006026FB">
            <w:pPr>
              <w:rPr>
                <w:sz w:val="20"/>
              </w:rPr>
            </w:pPr>
          </w:p>
          <w:p w:rsidR="006026FB" w:rsidRPr="006E3A1D" w:rsidRDefault="006026FB" w:rsidP="006026FB">
            <w:pPr>
              <w:rPr>
                <w:sz w:val="20"/>
              </w:rPr>
            </w:pPr>
            <w:r w:rsidRPr="00EC48CA">
              <w:rPr>
                <w:sz w:val="20"/>
              </w:rPr>
              <w:t>Hochschulabschluss ist hier keine Voraussetzung</w:t>
            </w:r>
          </w:p>
        </w:tc>
        <w:tc>
          <w:tcPr>
            <w:tcW w:w="2126" w:type="dxa"/>
          </w:tcPr>
          <w:p w:rsidR="006026FB" w:rsidRPr="00F7423A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2"/>
              </w:numPr>
              <w:ind w:left="175" w:hanging="142"/>
              <w:rPr>
                <w:sz w:val="20"/>
              </w:rPr>
            </w:pPr>
            <w:r w:rsidRPr="00EC48CA">
              <w:rPr>
                <w:sz w:val="20"/>
              </w:rPr>
              <w:t>Führungskräfte: nein</w:t>
            </w:r>
          </w:p>
          <w:p w:rsidR="006026FB" w:rsidRPr="00EC48CA" w:rsidRDefault="006026FB" w:rsidP="006026FB">
            <w:pPr>
              <w:rPr>
                <w:sz w:val="20"/>
              </w:rPr>
            </w:pPr>
          </w:p>
          <w:p w:rsidR="006026FB" w:rsidRPr="006E3A1D" w:rsidRDefault="006026FB" w:rsidP="006026FB">
            <w:pPr>
              <w:pStyle w:val="Listenabsatz"/>
              <w:numPr>
                <w:ilvl w:val="0"/>
                <w:numId w:val="2"/>
              </w:numPr>
              <w:ind w:left="175" w:hanging="142"/>
              <w:rPr>
                <w:sz w:val="20"/>
              </w:rPr>
            </w:pPr>
            <w:r w:rsidRPr="00EC48CA">
              <w:rPr>
                <w:sz w:val="20"/>
              </w:rPr>
              <w:t>Leitende Angestel</w:t>
            </w:r>
            <w:r w:rsidRPr="00EC48CA">
              <w:rPr>
                <w:sz w:val="20"/>
              </w:rPr>
              <w:t>l</w:t>
            </w:r>
            <w:r w:rsidRPr="00EC48CA">
              <w:rPr>
                <w:sz w:val="20"/>
              </w:rPr>
              <w:t>te und Speziali</w:t>
            </w:r>
            <w:r w:rsidRPr="00EC48CA">
              <w:rPr>
                <w:sz w:val="20"/>
              </w:rPr>
              <w:t>s</w:t>
            </w:r>
            <w:r w:rsidRPr="00EC48CA">
              <w:rPr>
                <w:sz w:val="20"/>
              </w:rPr>
              <w:t>ten: ja</w:t>
            </w:r>
          </w:p>
        </w:tc>
        <w:tc>
          <w:tcPr>
            <w:tcW w:w="2127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Pr="00797864" w:rsidRDefault="006026FB" w:rsidP="006026FB">
            <w:pPr>
              <w:jc w:val="center"/>
              <w:rPr>
                <w:sz w:val="20"/>
              </w:rPr>
            </w:pPr>
            <w:r w:rsidRPr="00797864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Pr="00EC48CA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Fachkräfte mit au</w:t>
            </w:r>
            <w:r w:rsidRPr="00EC48CA">
              <w:rPr>
                <w:b/>
              </w:rPr>
              <w:t>s</w:t>
            </w:r>
            <w:r w:rsidRPr="00EC48CA">
              <w:rPr>
                <w:b/>
              </w:rPr>
              <w:t>ländischem Hoch-schulabschluss</w:t>
            </w:r>
          </w:p>
          <w:p w:rsidR="006026FB" w:rsidRDefault="006026FB" w:rsidP="006026FB"/>
          <w:p w:rsidR="006026FB" w:rsidRDefault="006026FB" w:rsidP="00785B14">
            <w:r>
              <w:t>§ 27 Nr. 1</w:t>
            </w:r>
            <w:r w:rsidR="00785B14">
              <w:t>, Nr.</w:t>
            </w:r>
            <w:r>
              <w:t xml:space="preserve"> 3 </w:t>
            </w:r>
            <w:proofErr w:type="spellStart"/>
            <w:r>
              <w:t>B</w:t>
            </w:r>
            <w:r>
              <w:t>e</w:t>
            </w:r>
            <w:r>
              <w:t>schV</w:t>
            </w:r>
            <w:proofErr w:type="spellEnd"/>
            <w:r>
              <w:t xml:space="preserve">; § 19a </w:t>
            </w:r>
            <w:proofErr w:type="spellStart"/>
            <w:r>
              <w:t>AufenthG</w:t>
            </w:r>
            <w:proofErr w:type="spellEnd"/>
            <w:r>
              <w:t xml:space="preserve"> </w:t>
            </w:r>
            <w:proofErr w:type="spellStart"/>
            <w:r>
              <w:t>iVm</w:t>
            </w:r>
            <w:proofErr w:type="spellEnd"/>
            <w:r>
              <w:t xml:space="preserve"> § 3a </w:t>
            </w:r>
            <w:r w:rsidR="00785B14">
              <w:t xml:space="preserve">Nr. 1 </w:t>
            </w:r>
            <w:proofErr w:type="spellStart"/>
            <w:r>
              <w:t>B</w:t>
            </w:r>
            <w:r>
              <w:t>e</w:t>
            </w:r>
            <w:r>
              <w:t>schV</w:t>
            </w:r>
            <w:proofErr w:type="spellEnd"/>
          </w:p>
        </w:tc>
        <w:tc>
          <w:tcPr>
            <w:tcW w:w="6946" w:type="dxa"/>
          </w:tcPr>
          <w:p w:rsidR="006026FB" w:rsidRPr="000C7348" w:rsidRDefault="006026FB" w:rsidP="006026FB">
            <w:pPr>
              <w:ind w:left="34"/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4"/>
              </w:numPr>
              <w:ind w:left="318" w:hanging="284"/>
              <w:rPr>
                <w:sz w:val="20"/>
              </w:rPr>
            </w:pPr>
            <w:r w:rsidRPr="002C0BF0">
              <w:rPr>
                <w:sz w:val="20"/>
              </w:rPr>
              <w:t>Anerkannter oder einem deutschen Hochschulabschluss vergleichbarer ausländischer Hochschulabschluss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4"/>
              </w:numPr>
              <w:ind w:left="318" w:hanging="284"/>
              <w:rPr>
                <w:sz w:val="20"/>
              </w:rPr>
            </w:pPr>
            <w:r w:rsidRPr="002C0BF0">
              <w:rPr>
                <w:sz w:val="20"/>
              </w:rPr>
              <w:t>Anerkannte einem ausländischen Hochschulabschluss vergleichbare Qualifikation mit Schwerpunkt auf dem Gebiet der Informations- und Kommunikationstechnologie,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4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>A</w:t>
            </w:r>
            <w:r w:rsidRPr="00EC48CA">
              <w:rPr>
                <w:sz w:val="20"/>
              </w:rPr>
              <w:t>bsolventen deutscher Auslandsschulen mit einem aner</w:t>
            </w:r>
            <w:r>
              <w:rPr>
                <w:sz w:val="20"/>
              </w:rPr>
              <w:t>k</w:t>
            </w:r>
            <w:r w:rsidRPr="00EC48CA">
              <w:rPr>
                <w:sz w:val="20"/>
              </w:rPr>
              <w:t>annten oder einem deutschen Hochschulabschluss vergleichbaren ausländischen Hochschu</w:t>
            </w:r>
            <w:r>
              <w:rPr>
                <w:sz w:val="20"/>
              </w:rPr>
              <w:t>l</w:t>
            </w:r>
            <w:r w:rsidRPr="00EC48CA">
              <w:rPr>
                <w:sz w:val="20"/>
              </w:rPr>
              <w:t>abschluss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4"/>
              </w:numPr>
              <w:ind w:left="318" w:hanging="284"/>
              <w:rPr>
                <w:sz w:val="20"/>
              </w:rPr>
            </w:pPr>
            <w:r w:rsidRPr="0003357F">
              <w:rPr>
                <w:sz w:val="20"/>
              </w:rPr>
              <w:t>Zusätzlich bei Blauer Karte EU: Überschreitung der Gehaltsgrenzen von 44.800 € bzw. 34.944 € in Mangelberufen (Mangelberufe entsprechen nicht zwangsläufig denen, für die auf Weisung des BMAS Vorrangpr</w:t>
            </w:r>
            <w:r w:rsidRPr="0003357F">
              <w:rPr>
                <w:sz w:val="20"/>
              </w:rPr>
              <w:t>ü</w:t>
            </w:r>
            <w:r w:rsidRPr="0003357F">
              <w:rPr>
                <w:sz w:val="20"/>
              </w:rPr>
              <w:t xml:space="preserve">fung ausgesetzt ist; Mangelberuf Blaue Karte EU = </w:t>
            </w:r>
            <w:r>
              <w:t xml:space="preserve"> </w:t>
            </w:r>
            <w:r w:rsidRPr="0003357F">
              <w:rPr>
                <w:sz w:val="20"/>
              </w:rPr>
              <w:t>Berufe, die zu den Gruppen 21, 221 und 25 der Internationalen Standardklassifikation der Berufe (</w:t>
            </w:r>
            <w:proofErr w:type="spellStart"/>
            <w:r w:rsidRPr="0003357F">
              <w:rPr>
                <w:sz w:val="20"/>
              </w:rPr>
              <w:t>ABl.</w:t>
            </w:r>
            <w:proofErr w:type="spellEnd"/>
            <w:r w:rsidRPr="0003357F">
              <w:rPr>
                <w:sz w:val="20"/>
              </w:rPr>
              <w:t xml:space="preserve"> L 292 vom 10.11.2009, S. 31) gehören</w:t>
            </w:r>
            <w:r>
              <w:rPr>
                <w:sz w:val="20"/>
              </w:rPr>
              <w:t>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4"/>
              </w:numPr>
              <w:ind w:left="318" w:hanging="284"/>
              <w:rPr>
                <w:sz w:val="20"/>
              </w:rPr>
            </w:pPr>
            <w:r w:rsidRPr="00BD0EFA">
              <w:rPr>
                <w:sz w:val="20"/>
              </w:rPr>
              <w:t xml:space="preserve">Voraussetzung für Niederlassungserlaubnis </w:t>
            </w:r>
            <w:r>
              <w:rPr>
                <w:sz w:val="20"/>
              </w:rPr>
              <w:t xml:space="preserve">für Inhaber einer Blauen Karte EU </w:t>
            </w:r>
            <w:r w:rsidRPr="00BD0EFA">
              <w:rPr>
                <w:sz w:val="20"/>
              </w:rPr>
              <w:t>nach § 1</w:t>
            </w:r>
            <w:r>
              <w:rPr>
                <w:sz w:val="20"/>
              </w:rPr>
              <w:t>9</w:t>
            </w:r>
            <w:r w:rsidRPr="00BD0EFA">
              <w:rPr>
                <w:sz w:val="20"/>
              </w:rPr>
              <w:t xml:space="preserve"> </w:t>
            </w:r>
            <w:r>
              <w:rPr>
                <w:sz w:val="20"/>
              </w:rPr>
              <w:t>a Abs. 6</w:t>
            </w:r>
            <w:r w:rsidRPr="00BD0EFA">
              <w:rPr>
                <w:sz w:val="20"/>
              </w:rPr>
              <w:t xml:space="preserve"> </w:t>
            </w:r>
            <w:proofErr w:type="spellStart"/>
            <w:r w:rsidRPr="00BD0EFA">
              <w:rPr>
                <w:sz w:val="20"/>
              </w:rPr>
              <w:t>AufenthG</w:t>
            </w:r>
            <w:proofErr w:type="spellEnd"/>
            <w:r w:rsidRPr="00BD0EFA">
              <w:rPr>
                <w:sz w:val="20"/>
              </w:rPr>
              <w:t xml:space="preserve">: 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5"/>
              </w:numPr>
              <w:rPr>
                <w:sz w:val="20"/>
              </w:rPr>
            </w:pPr>
            <w:r>
              <w:rPr>
                <w:sz w:val="20"/>
              </w:rPr>
              <w:t>Besitz der Blauen Karte EU seit 33 Monaten</w:t>
            </w:r>
          </w:p>
          <w:p w:rsidR="006026FB" w:rsidRPr="009B44E0" w:rsidRDefault="006026FB" w:rsidP="006026FB">
            <w:pPr>
              <w:pStyle w:val="Listenabsatz"/>
              <w:numPr>
                <w:ilvl w:val="0"/>
                <w:numId w:val="15"/>
              </w:numPr>
              <w:rPr>
                <w:sz w:val="20"/>
              </w:rPr>
            </w:pPr>
            <w:r w:rsidRPr="009B44E0">
              <w:rPr>
                <w:sz w:val="20"/>
              </w:rPr>
              <w:t xml:space="preserve">Leistung von mindestens </w:t>
            </w:r>
            <w:r>
              <w:rPr>
                <w:sz w:val="20"/>
              </w:rPr>
              <w:t>33</w:t>
            </w:r>
            <w:r w:rsidRPr="009B44E0">
              <w:rPr>
                <w:sz w:val="20"/>
              </w:rPr>
              <w:t xml:space="preserve"> Monaten Pflichtbeiträgen oder freiwill</w:t>
            </w:r>
            <w:r w:rsidRPr="009B44E0">
              <w:rPr>
                <w:sz w:val="20"/>
              </w:rPr>
              <w:t>i</w:t>
            </w:r>
            <w:r w:rsidRPr="009B44E0">
              <w:rPr>
                <w:sz w:val="20"/>
              </w:rPr>
              <w:t>ge Beiträgen zur gesetzlichen Rentenversicherung oder Nachweis von Aufwendungen für einen Anspruch auf vergleichbare Leistu</w:t>
            </w:r>
            <w:r w:rsidRPr="009B44E0">
              <w:rPr>
                <w:sz w:val="20"/>
              </w:rPr>
              <w:t>n</w:t>
            </w:r>
            <w:r w:rsidRPr="009B44E0">
              <w:rPr>
                <w:sz w:val="20"/>
              </w:rPr>
              <w:lastRenderedPageBreak/>
              <w:t xml:space="preserve">gen einer Versicherungs- oder Versorgungseinrichtung oder eines Versicherungsunternehmens </w:t>
            </w:r>
          </w:p>
          <w:p w:rsidR="006026FB" w:rsidRDefault="006026FB" w:rsidP="006026FB">
            <w:pPr>
              <w:numPr>
                <w:ilvl w:val="0"/>
                <w:numId w:val="15"/>
              </w:numPr>
              <w:rPr>
                <w:sz w:val="20"/>
              </w:rPr>
            </w:pPr>
            <w:r w:rsidRPr="009B44E0">
              <w:rPr>
                <w:sz w:val="20"/>
              </w:rPr>
              <w:t>Erfüllung der allgemeinen Erteilungsvoraussetzung nach § 9 Ab-satz 2 Satz 1 Nummer 2 und 4 bis 9; § 9 Absatz 2 Satz 2 bis 6 ana-log</w:t>
            </w:r>
          </w:p>
          <w:p w:rsidR="006026FB" w:rsidRPr="000C7348" w:rsidRDefault="006026FB" w:rsidP="006026FB">
            <w:pPr>
              <w:rPr>
                <w:sz w:val="20"/>
              </w:rPr>
            </w:pPr>
            <w:r>
              <w:rPr>
                <w:sz w:val="20"/>
              </w:rPr>
              <w:t>Hinweis: Die Frist von 33 Monaten verkürzt sich auf 21 Monate, wenn Sprachkenntnisse der Stufe B1</w:t>
            </w:r>
            <w:r w:rsidRPr="0047106D">
              <w:rPr>
                <w:sz w:val="20"/>
              </w:rPr>
              <w:t>nach dem Gemeinsamen Europäischen Referenzrahmen für Sprachen</w:t>
            </w:r>
            <w:r>
              <w:rPr>
                <w:sz w:val="20"/>
              </w:rPr>
              <w:t xml:space="preserve"> nachgewiesen werden können</w:t>
            </w:r>
          </w:p>
        </w:tc>
        <w:tc>
          <w:tcPr>
            <w:tcW w:w="2126" w:type="dxa"/>
          </w:tcPr>
          <w:p w:rsidR="006026FB" w:rsidRPr="000C7348" w:rsidRDefault="006026FB" w:rsidP="006026FB">
            <w:pPr>
              <w:ind w:left="33"/>
              <w:rPr>
                <w:sz w:val="20"/>
              </w:rPr>
            </w:pPr>
          </w:p>
          <w:p w:rsidR="006026FB" w:rsidRPr="00EC48CA" w:rsidRDefault="006026FB" w:rsidP="006026FB">
            <w:pPr>
              <w:pStyle w:val="Listenabsatz"/>
              <w:numPr>
                <w:ilvl w:val="0"/>
                <w:numId w:val="2"/>
              </w:numPr>
              <w:ind w:left="175" w:hanging="142"/>
              <w:rPr>
                <w:sz w:val="20"/>
              </w:rPr>
            </w:pPr>
            <w:r w:rsidRPr="00EC48CA">
              <w:rPr>
                <w:sz w:val="20"/>
              </w:rPr>
              <w:t>Grundsätzlich: ja</w:t>
            </w:r>
          </w:p>
          <w:p w:rsidR="006026FB" w:rsidRPr="00EC48CA" w:rsidRDefault="006026FB" w:rsidP="006026FB">
            <w:pPr>
              <w:ind w:left="360"/>
              <w:rPr>
                <w:sz w:val="20"/>
              </w:rPr>
            </w:pPr>
          </w:p>
          <w:p w:rsidR="006026FB" w:rsidRPr="006E3A1D" w:rsidRDefault="006026FB" w:rsidP="0056344A">
            <w:pPr>
              <w:pStyle w:val="Listenabsatz"/>
              <w:numPr>
                <w:ilvl w:val="0"/>
                <w:numId w:val="2"/>
              </w:numPr>
              <w:ind w:left="175" w:hanging="142"/>
              <w:rPr>
                <w:sz w:val="20"/>
              </w:rPr>
            </w:pPr>
            <w:r w:rsidRPr="00EC48CA">
              <w:rPr>
                <w:sz w:val="20"/>
              </w:rPr>
              <w:t>Ausnahme: Inh</w:t>
            </w:r>
            <w:r w:rsidRPr="00EC48CA">
              <w:rPr>
                <w:sz w:val="20"/>
              </w:rPr>
              <w:t>a</w:t>
            </w:r>
            <w:r w:rsidRPr="00EC48CA">
              <w:rPr>
                <w:sz w:val="20"/>
              </w:rPr>
              <w:t>ber der regulären Blauen Karte EU</w:t>
            </w:r>
            <w:r>
              <w:rPr>
                <w:sz w:val="20"/>
              </w:rPr>
              <w:t>, dort Zustimmung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freiheit</w:t>
            </w:r>
            <w:r w:rsidR="0056344A">
              <w:rPr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Pr="002F5762" w:rsidRDefault="006026FB" w:rsidP="006026FB">
            <w:pPr>
              <w:rPr>
                <w:sz w:val="20"/>
              </w:rPr>
            </w:pPr>
            <w:r w:rsidRPr="002F5762">
              <w:rPr>
                <w:sz w:val="20"/>
              </w:rPr>
              <w:t>Grundsätzlich ja</w:t>
            </w:r>
          </w:p>
          <w:p w:rsidR="006026FB" w:rsidRPr="002F5762" w:rsidRDefault="006026FB" w:rsidP="006026FB">
            <w:pPr>
              <w:rPr>
                <w:sz w:val="20"/>
              </w:rPr>
            </w:pPr>
          </w:p>
          <w:p w:rsidR="006026FB" w:rsidRPr="002F5762" w:rsidRDefault="006026FB" w:rsidP="006026FB">
            <w:pPr>
              <w:rPr>
                <w:sz w:val="20"/>
              </w:rPr>
            </w:pPr>
            <w:r w:rsidRPr="002F5762">
              <w:rPr>
                <w:sz w:val="20"/>
              </w:rPr>
              <w:t>Ausnahmen:</w:t>
            </w:r>
          </w:p>
          <w:p w:rsidR="006026FB" w:rsidRPr="002F5762" w:rsidRDefault="006026FB" w:rsidP="006026FB">
            <w:pPr>
              <w:rPr>
                <w:sz w:val="20"/>
              </w:rPr>
            </w:pPr>
          </w:p>
          <w:p w:rsidR="006026FB" w:rsidRPr="002F5762" w:rsidRDefault="006026FB" w:rsidP="006026FB">
            <w:pPr>
              <w:pStyle w:val="Listenabsatz"/>
              <w:numPr>
                <w:ilvl w:val="0"/>
                <w:numId w:val="5"/>
              </w:numPr>
              <w:ind w:left="318" w:hanging="318"/>
              <w:rPr>
                <w:sz w:val="20"/>
              </w:rPr>
            </w:pPr>
            <w:r w:rsidRPr="002F5762">
              <w:rPr>
                <w:sz w:val="20"/>
              </w:rPr>
              <w:t>Absolventen deutscher Au</w:t>
            </w:r>
            <w:r w:rsidRPr="002F5762">
              <w:rPr>
                <w:sz w:val="20"/>
              </w:rPr>
              <w:t>s</w:t>
            </w:r>
            <w:r w:rsidRPr="002F5762">
              <w:rPr>
                <w:sz w:val="20"/>
              </w:rPr>
              <w:t>landsschulen</w:t>
            </w:r>
          </w:p>
          <w:p w:rsidR="006026FB" w:rsidRPr="002F5762" w:rsidRDefault="006026FB" w:rsidP="006026FB">
            <w:pPr>
              <w:pStyle w:val="Listenabsatz"/>
              <w:numPr>
                <w:ilvl w:val="0"/>
                <w:numId w:val="5"/>
              </w:numPr>
              <w:ind w:left="318" w:hanging="318"/>
              <w:rPr>
                <w:sz w:val="20"/>
              </w:rPr>
            </w:pPr>
            <w:r w:rsidRPr="002F5762">
              <w:rPr>
                <w:sz w:val="20"/>
              </w:rPr>
              <w:t>Mangelberufe (nach Weisung des BMAS)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5"/>
              </w:numPr>
              <w:ind w:left="318" w:hanging="318"/>
            </w:pPr>
            <w:r w:rsidRPr="002F5762">
              <w:rPr>
                <w:sz w:val="20"/>
              </w:rPr>
              <w:t>Inhaber der ne</w:t>
            </w:r>
            <w:r w:rsidRPr="002F5762">
              <w:rPr>
                <w:sz w:val="20"/>
              </w:rPr>
              <w:t>u</w:t>
            </w:r>
            <w:r w:rsidRPr="002F5762">
              <w:rPr>
                <w:sz w:val="20"/>
              </w:rPr>
              <w:t>en Blauen Karte EU !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Fachkräfte mit i</w:t>
            </w:r>
            <w:r w:rsidRPr="00EC48CA">
              <w:rPr>
                <w:b/>
              </w:rPr>
              <w:t>n</w:t>
            </w:r>
            <w:r w:rsidRPr="00EC48CA">
              <w:rPr>
                <w:b/>
              </w:rPr>
              <w:t>ländischen Hoc</w:t>
            </w:r>
            <w:r w:rsidRPr="00EC48CA">
              <w:rPr>
                <w:b/>
              </w:rPr>
              <w:t>h</w:t>
            </w:r>
            <w:r w:rsidRPr="00EC48CA">
              <w:rPr>
                <w:b/>
              </w:rPr>
              <w:t>schulabschluss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r w:rsidRPr="008D0D55">
              <w:t xml:space="preserve">§ 19a </w:t>
            </w:r>
            <w:proofErr w:type="spellStart"/>
            <w:r w:rsidRPr="008D0D55">
              <w:t>AufenthG</w:t>
            </w:r>
            <w:proofErr w:type="spellEnd"/>
            <w:r>
              <w:t xml:space="preserve"> </w:t>
            </w:r>
            <w:proofErr w:type="spellStart"/>
            <w:r>
              <w:t>iVm</w:t>
            </w:r>
            <w:proofErr w:type="spellEnd"/>
            <w:r>
              <w:t xml:space="preserve"> § 3a </w:t>
            </w:r>
            <w:r w:rsidR="00785B14">
              <w:t xml:space="preserve">Nr. 2 </w:t>
            </w:r>
            <w:proofErr w:type="spellStart"/>
            <w:r>
              <w:t>BeschV</w:t>
            </w:r>
            <w:proofErr w:type="spellEnd"/>
            <w:r>
              <w:t>;</w:t>
            </w:r>
            <w:r w:rsidRPr="008D0D55">
              <w:t xml:space="preserve"> § 3b </w:t>
            </w:r>
            <w:proofErr w:type="spellStart"/>
            <w:r w:rsidRPr="008D0D55">
              <w:t>BeschV</w:t>
            </w:r>
            <w:proofErr w:type="spellEnd"/>
            <w:r>
              <w:t xml:space="preserve">; § 18b </w:t>
            </w:r>
            <w:proofErr w:type="spellStart"/>
            <w:r>
              <w:t>AufenthG</w:t>
            </w:r>
            <w:proofErr w:type="spellEnd"/>
          </w:p>
          <w:p w:rsidR="006026FB" w:rsidRPr="008D0D55" w:rsidRDefault="006026FB" w:rsidP="006026FB"/>
        </w:tc>
        <w:tc>
          <w:tcPr>
            <w:tcW w:w="6946" w:type="dxa"/>
          </w:tcPr>
          <w:p w:rsidR="006026FB" w:rsidRPr="000C7348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7"/>
              </w:numPr>
              <w:ind w:left="318" w:hanging="284"/>
              <w:rPr>
                <w:sz w:val="20"/>
              </w:rPr>
            </w:pPr>
            <w:r w:rsidRPr="00E07BB4">
              <w:rPr>
                <w:sz w:val="20"/>
              </w:rPr>
              <w:t>Deutscher Hochschulabschluss</w:t>
            </w:r>
          </w:p>
          <w:p w:rsidR="006026FB" w:rsidRPr="00E07BB4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7"/>
              </w:numPr>
              <w:ind w:left="318" w:hanging="284"/>
              <w:rPr>
                <w:sz w:val="20"/>
              </w:rPr>
            </w:pPr>
            <w:r w:rsidRPr="00E07BB4">
              <w:rPr>
                <w:sz w:val="20"/>
              </w:rPr>
              <w:t>Z</w:t>
            </w:r>
            <w:r>
              <w:rPr>
                <w:sz w:val="20"/>
              </w:rPr>
              <w:t xml:space="preserve">usätzlich bei Blauer Karte EU: </w:t>
            </w:r>
            <w:r>
              <w:t xml:space="preserve"> </w:t>
            </w:r>
            <w:r w:rsidRPr="00E07BB4">
              <w:rPr>
                <w:sz w:val="20"/>
              </w:rPr>
              <w:t xml:space="preserve">Überschreitung der Gehaltsgrenzen von 44.800 € bzw. </w:t>
            </w:r>
            <w:r w:rsidRPr="00681729">
              <w:rPr>
                <w:sz w:val="20"/>
              </w:rPr>
              <w:t xml:space="preserve">34.944 € </w:t>
            </w:r>
            <w:r w:rsidRPr="00E07BB4">
              <w:rPr>
                <w:sz w:val="20"/>
              </w:rPr>
              <w:t>in Mangelberufen</w:t>
            </w:r>
            <w:r>
              <w:rPr>
                <w:sz w:val="20"/>
              </w:rPr>
              <w:t xml:space="preserve">, vgl. zu Gehaltsgrenzen § 41a </w:t>
            </w:r>
            <w:proofErr w:type="spellStart"/>
            <w:r>
              <w:rPr>
                <w:sz w:val="20"/>
              </w:rPr>
              <w:t>BeschV</w:t>
            </w:r>
            <w:proofErr w:type="spellEnd"/>
          </w:p>
          <w:p w:rsidR="006026FB" w:rsidRPr="00391A3F" w:rsidRDefault="006026FB" w:rsidP="006026FB">
            <w:pPr>
              <w:pStyle w:val="Listenabsatz"/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7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Voraussetzung für Niederlassungserlaubnis nach § 18 b </w:t>
            </w:r>
            <w:proofErr w:type="spellStart"/>
            <w:r>
              <w:rPr>
                <w:sz w:val="20"/>
              </w:rPr>
              <w:t>AufenthG</w:t>
            </w:r>
            <w:proofErr w:type="spellEnd"/>
            <w:r>
              <w:rPr>
                <w:sz w:val="20"/>
              </w:rPr>
              <w:t xml:space="preserve">: </w:t>
            </w:r>
          </w:p>
          <w:p w:rsidR="006026FB" w:rsidRPr="00BD0EFA" w:rsidRDefault="006026FB" w:rsidP="006026FB">
            <w:pPr>
              <w:pStyle w:val="Listenabsatz"/>
              <w:numPr>
                <w:ilvl w:val="0"/>
                <w:numId w:val="14"/>
              </w:numPr>
              <w:rPr>
                <w:sz w:val="20"/>
              </w:rPr>
            </w:pPr>
            <w:r w:rsidRPr="00BD0EFA">
              <w:rPr>
                <w:sz w:val="20"/>
              </w:rPr>
              <w:t xml:space="preserve">seit </w:t>
            </w:r>
            <w:r>
              <w:rPr>
                <w:sz w:val="20"/>
              </w:rPr>
              <w:t>2</w:t>
            </w:r>
            <w:r w:rsidRPr="00BD0EFA">
              <w:rPr>
                <w:sz w:val="20"/>
              </w:rPr>
              <w:t xml:space="preserve"> Jahren Besitz eines Aufenthaltstitel nach den §§ 18, 18a, 19a oder § 21 </w:t>
            </w:r>
          </w:p>
          <w:p w:rsidR="006026FB" w:rsidRPr="00BD0EFA" w:rsidRDefault="006026FB" w:rsidP="006026FB">
            <w:pPr>
              <w:pStyle w:val="Listenabsatz"/>
              <w:rPr>
                <w:sz w:val="20"/>
              </w:rPr>
            </w:pPr>
            <w:r w:rsidRPr="00BD0EFA">
              <w:rPr>
                <w:sz w:val="20"/>
              </w:rPr>
              <w:t xml:space="preserve">2. zum Zeitpunkt der Antragstellung </w:t>
            </w:r>
            <w:r>
              <w:rPr>
                <w:sz w:val="20"/>
              </w:rPr>
              <w:t>Arbeit auf einem</w:t>
            </w:r>
            <w:r w:rsidRPr="00BD0EFA">
              <w:rPr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 w:rsidRPr="00BD0EFA">
              <w:rPr>
                <w:sz w:val="20"/>
              </w:rPr>
              <w:t xml:space="preserve"> A</w:t>
            </w:r>
            <w:r w:rsidRPr="00BD0EFA">
              <w:rPr>
                <w:sz w:val="20"/>
              </w:rPr>
              <w:t>b</w:t>
            </w:r>
            <w:r w:rsidRPr="00BD0EFA">
              <w:rPr>
                <w:sz w:val="20"/>
              </w:rPr>
              <w:t>schluss angemessenen</w:t>
            </w:r>
            <w:r>
              <w:rPr>
                <w:sz w:val="20"/>
              </w:rPr>
              <w:t xml:space="preserve"> </w:t>
            </w:r>
            <w:r w:rsidRPr="00BD0EFA">
              <w:rPr>
                <w:sz w:val="20"/>
              </w:rPr>
              <w:t xml:space="preserve">Arbeitsplatz </w:t>
            </w:r>
          </w:p>
          <w:p w:rsidR="006026FB" w:rsidRPr="00BD0EFA" w:rsidRDefault="006026FB" w:rsidP="006026FB">
            <w:pPr>
              <w:pStyle w:val="Listenabsatz"/>
              <w:rPr>
                <w:sz w:val="20"/>
              </w:rPr>
            </w:pPr>
            <w:r w:rsidRPr="00BD0EFA">
              <w:rPr>
                <w:sz w:val="20"/>
              </w:rPr>
              <w:t xml:space="preserve">3. </w:t>
            </w:r>
            <w:r>
              <w:rPr>
                <w:sz w:val="20"/>
              </w:rPr>
              <w:t xml:space="preserve">Leistung von </w:t>
            </w:r>
            <w:r w:rsidRPr="00BD0EFA">
              <w:rPr>
                <w:sz w:val="20"/>
              </w:rPr>
              <w:t>mindestens 24 Monate</w:t>
            </w:r>
            <w:r>
              <w:rPr>
                <w:sz w:val="20"/>
              </w:rPr>
              <w:t>n</w:t>
            </w:r>
            <w:r w:rsidRPr="00BD0EFA">
              <w:rPr>
                <w:sz w:val="20"/>
              </w:rPr>
              <w:t xml:space="preserve"> Pflichtbeiträge</w:t>
            </w:r>
            <w:r>
              <w:rPr>
                <w:sz w:val="20"/>
              </w:rPr>
              <w:t>n</w:t>
            </w:r>
            <w:r w:rsidRPr="00BD0EFA">
              <w:rPr>
                <w:sz w:val="20"/>
              </w:rPr>
              <w:t xml:space="preserve"> oder fre</w:t>
            </w:r>
            <w:r w:rsidRPr="00BD0EFA">
              <w:rPr>
                <w:sz w:val="20"/>
              </w:rPr>
              <w:t>i</w:t>
            </w:r>
            <w:r w:rsidRPr="00BD0EFA">
              <w:rPr>
                <w:sz w:val="20"/>
              </w:rPr>
              <w:t>willige Beiträge</w:t>
            </w:r>
            <w:r>
              <w:rPr>
                <w:sz w:val="20"/>
              </w:rPr>
              <w:t>n</w:t>
            </w:r>
            <w:r w:rsidRPr="00BD0EFA">
              <w:rPr>
                <w:sz w:val="20"/>
              </w:rPr>
              <w:t xml:space="preserve"> zur gesetzlichen</w:t>
            </w:r>
            <w:r>
              <w:rPr>
                <w:sz w:val="20"/>
              </w:rPr>
              <w:t xml:space="preserve"> </w:t>
            </w:r>
            <w:r w:rsidRPr="00BD0EFA">
              <w:rPr>
                <w:sz w:val="20"/>
              </w:rPr>
              <w:t xml:space="preserve">Rentenversicherung oder </w:t>
            </w:r>
            <w:r>
              <w:rPr>
                <w:sz w:val="20"/>
              </w:rPr>
              <w:t>Nac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 xml:space="preserve">weis von </w:t>
            </w:r>
            <w:r w:rsidRPr="00BD0EFA">
              <w:rPr>
                <w:sz w:val="20"/>
              </w:rPr>
              <w:t>Aufwendungen für einen</w:t>
            </w:r>
            <w:r>
              <w:rPr>
                <w:sz w:val="20"/>
              </w:rPr>
              <w:t xml:space="preserve"> </w:t>
            </w:r>
            <w:r w:rsidRPr="00BD0EFA">
              <w:rPr>
                <w:sz w:val="20"/>
              </w:rPr>
              <w:t>Anspruch auf vergleichbare Lei</w:t>
            </w:r>
            <w:r w:rsidRPr="00BD0EFA">
              <w:rPr>
                <w:sz w:val="20"/>
              </w:rPr>
              <w:t>s</w:t>
            </w:r>
            <w:r w:rsidRPr="00BD0EFA">
              <w:rPr>
                <w:sz w:val="20"/>
              </w:rPr>
              <w:t>tungen einer Versicherungs- oder</w:t>
            </w:r>
            <w:r>
              <w:rPr>
                <w:sz w:val="20"/>
              </w:rPr>
              <w:t xml:space="preserve"> </w:t>
            </w:r>
            <w:r w:rsidRPr="00BD0EFA">
              <w:rPr>
                <w:sz w:val="20"/>
              </w:rPr>
              <w:t>Versorgungseinrichtung oder e</w:t>
            </w:r>
            <w:r w:rsidRPr="00BD0EFA">
              <w:rPr>
                <w:sz w:val="20"/>
              </w:rPr>
              <w:t>i</w:t>
            </w:r>
            <w:r w:rsidRPr="00BD0EFA">
              <w:rPr>
                <w:sz w:val="20"/>
              </w:rPr>
              <w:t xml:space="preserve">nes Versicherungsunternehmens </w:t>
            </w:r>
          </w:p>
          <w:p w:rsidR="006026FB" w:rsidRPr="00BD0EFA" w:rsidRDefault="006026FB" w:rsidP="006026FB">
            <w:pPr>
              <w:pStyle w:val="Listenabsatz"/>
              <w:rPr>
                <w:sz w:val="20"/>
              </w:rPr>
            </w:pPr>
            <w:r w:rsidRPr="00BD0EFA">
              <w:rPr>
                <w:sz w:val="20"/>
              </w:rPr>
              <w:t xml:space="preserve">4. </w:t>
            </w:r>
            <w:r>
              <w:rPr>
                <w:sz w:val="20"/>
              </w:rPr>
              <w:t xml:space="preserve">Erfüllung der allgemeinen Erteilungsvoraussetzung </w:t>
            </w:r>
            <w:bookmarkStart w:id="0" w:name="_GoBack"/>
            <w:bookmarkEnd w:id="0"/>
            <w:r>
              <w:rPr>
                <w:sz w:val="20"/>
              </w:rPr>
              <w:t>nach</w:t>
            </w:r>
            <w:r w:rsidRPr="00BD0EFA">
              <w:rPr>
                <w:sz w:val="20"/>
              </w:rPr>
              <w:t xml:space="preserve"> § 9 A</w:t>
            </w:r>
            <w:r w:rsidRPr="00BD0EFA">
              <w:rPr>
                <w:sz w:val="20"/>
              </w:rPr>
              <w:t>b</w:t>
            </w:r>
            <w:r w:rsidRPr="00BD0EFA">
              <w:rPr>
                <w:sz w:val="20"/>
              </w:rPr>
              <w:t xml:space="preserve">satz 2 Satz 1 Nummer 2 und 4 bis 9; § 9 Absatz 2 Satz 2 bis 6 </w:t>
            </w:r>
            <w:r>
              <w:rPr>
                <w:sz w:val="20"/>
              </w:rPr>
              <w:t>an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log</w:t>
            </w:r>
          </w:p>
          <w:p w:rsidR="006026FB" w:rsidRPr="00BD0EFA" w:rsidRDefault="006026FB" w:rsidP="006026FB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8D0D55" w:rsidRDefault="006026FB" w:rsidP="006026FB">
            <w:pPr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</w:pPr>
          </w:p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6026FB" w:rsidRPr="00797864" w:rsidRDefault="006026FB" w:rsidP="006026FB">
            <w:pPr>
              <w:jc w:val="center"/>
              <w:rPr>
                <w:sz w:val="20"/>
              </w:rPr>
            </w:pPr>
            <w:r w:rsidRPr="00797864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Fachkräfte mit i</w:t>
            </w:r>
            <w:r>
              <w:rPr>
                <w:b/>
              </w:rPr>
              <w:t>n</w:t>
            </w:r>
            <w:r>
              <w:rPr>
                <w:b/>
              </w:rPr>
              <w:t>ländischem Hoc</w:t>
            </w:r>
            <w:r>
              <w:rPr>
                <w:b/>
              </w:rPr>
              <w:t>h</w:t>
            </w:r>
            <w:r>
              <w:rPr>
                <w:b/>
              </w:rPr>
              <w:t xml:space="preserve">schulabschluss – Aufenthaltstitel zur Suche nach einem </w:t>
            </w:r>
            <w:r>
              <w:rPr>
                <w:b/>
              </w:rPr>
              <w:lastRenderedPageBreak/>
              <w:t>Arbeitsplatz nach erfolgreichem St</w:t>
            </w:r>
            <w:r>
              <w:rPr>
                <w:b/>
              </w:rPr>
              <w:t>u</w:t>
            </w:r>
            <w:r>
              <w:rPr>
                <w:b/>
              </w:rPr>
              <w:t>dium in Deutsc</w:t>
            </w:r>
            <w:r>
              <w:rPr>
                <w:b/>
              </w:rPr>
              <w:t>h</w:t>
            </w:r>
            <w:r>
              <w:rPr>
                <w:b/>
              </w:rPr>
              <w:t>land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12514C" w:rsidRDefault="006026FB" w:rsidP="006026FB">
            <w:r w:rsidRPr="0012514C">
              <w:t xml:space="preserve">§ 16 Abs.  </w:t>
            </w:r>
            <w:r>
              <w:t xml:space="preserve">Abs. 4 </w:t>
            </w:r>
            <w:proofErr w:type="spellStart"/>
            <w:r>
              <w:t>AufenthG</w:t>
            </w:r>
            <w:proofErr w:type="spellEnd"/>
          </w:p>
        </w:tc>
        <w:tc>
          <w:tcPr>
            <w:tcW w:w="6946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11"/>
              </w:numPr>
              <w:ind w:left="318" w:hanging="318"/>
              <w:rPr>
                <w:sz w:val="20"/>
              </w:rPr>
            </w:pPr>
            <w:r>
              <w:rPr>
                <w:sz w:val="20"/>
              </w:rPr>
              <w:t>Erfolgreicher Abschluss eines Studiums in Deutschland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1"/>
              </w:numPr>
              <w:ind w:left="318" w:hanging="318"/>
              <w:rPr>
                <w:sz w:val="20"/>
              </w:rPr>
            </w:pPr>
            <w:r>
              <w:rPr>
                <w:sz w:val="20"/>
              </w:rPr>
              <w:t>Aufenthaltsdauer zum Zweck der Arbeitssuche: 18 Monate</w:t>
            </w:r>
          </w:p>
          <w:p w:rsidR="006026FB" w:rsidRPr="00AB43CA" w:rsidRDefault="006026FB" w:rsidP="006026FB">
            <w:pPr>
              <w:pStyle w:val="Listenabsatz"/>
              <w:numPr>
                <w:ilvl w:val="0"/>
                <w:numId w:val="11"/>
              </w:numPr>
              <w:ind w:left="318" w:hanging="720"/>
              <w:rPr>
                <w:sz w:val="20"/>
              </w:rPr>
            </w:pPr>
            <w:r w:rsidRPr="00AB43CA">
              <w:rPr>
                <w:sz w:val="20"/>
              </w:rPr>
              <w:t>Aufenthaltstitel berechtigt zur uneingeschränkten Ausübung einer Er-</w:t>
            </w:r>
            <w:proofErr w:type="spellStart"/>
            <w:r w:rsidRPr="00AB43CA">
              <w:rPr>
                <w:sz w:val="20"/>
              </w:rPr>
              <w:t>werbstätigkeit</w:t>
            </w:r>
            <w:proofErr w:type="spellEnd"/>
            <w:r w:rsidRPr="00AB43CA">
              <w:rPr>
                <w:sz w:val="20"/>
              </w:rPr>
              <w:t xml:space="preserve"> während der Suchphase  </w:t>
            </w:r>
          </w:p>
        </w:tc>
        <w:tc>
          <w:tcPr>
            <w:tcW w:w="2126" w:type="dxa"/>
          </w:tcPr>
          <w:p w:rsidR="006026FB" w:rsidRPr="00DB360A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DB360A" w:rsidRDefault="006026FB" w:rsidP="006026FB">
            <w:pPr>
              <w:ind w:left="360"/>
              <w:jc w:val="center"/>
              <w:rPr>
                <w:sz w:val="20"/>
              </w:rPr>
            </w:pPr>
            <w:r w:rsidRPr="00DB360A"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Pr="00DB360A" w:rsidRDefault="006026FB" w:rsidP="006026FB">
            <w:pPr>
              <w:jc w:val="center"/>
              <w:rPr>
                <w:sz w:val="20"/>
              </w:rPr>
            </w:pPr>
          </w:p>
          <w:p w:rsidR="006026FB" w:rsidRPr="00DB360A" w:rsidRDefault="006026FB" w:rsidP="006026FB">
            <w:pPr>
              <w:jc w:val="center"/>
              <w:rPr>
                <w:sz w:val="20"/>
              </w:rPr>
            </w:pPr>
            <w:r w:rsidRPr="00DB360A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Fachkräfte mit Hochschula</w:t>
            </w:r>
            <w:r>
              <w:rPr>
                <w:b/>
              </w:rPr>
              <w:t>b</w:t>
            </w:r>
            <w:r>
              <w:rPr>
                <w:b/>
              </w:rPr>
              <w:t>schluss z</w:t>
            </w:r>
            <w:r w:rsidRPr="00527FE8">
              <w:rPr>
                <w:b/>
              </w:rPr>
              <w:t>um Zw</w:t>
            </w:r>
            <w:r w:rsidRPr="00527FE8">
              <w:rPr>
                <w:b/>
              </w:rPr>
              <w:t>e</w:t>
            </w:r>
            <w:r w:rsidRPr="00527FE8">
              <w:rPr>
                <w:b/>
              </w:rPr>
              <w:t>cke der Arbeitss</w:t>
            </w:r>
            <w:r w:rsidRPr="00527FE8">
              <w:rPr>
                <w:b/>
              </w:rPr>
              <w:t>u</w:t>
            </w:r>
            <w:r w:rsidRPr="00527FE8">
              <w:rPr>
                <w:b/>
              </w:rPr>
              <w:t>che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CB7A84" w:rsidRDefault="006026FB" w:rsidP="006026FB">
            <w:r w:rsidRPr="00CB7A84">
              <w:t xml:space="preserve">§ 18c </w:t>
            </w:r>
            <w:proofErr w:type="spellStart"/>
            <w:r w:rsidRPr="00CB7A84">
              <w:t>AufenthG</w:t>
            </w:r>
            <w:proofErr w:type="spellEnd"/>
          </w:p>
          <w:p w:rsidR="006026FB" w:rsidRPr="00EC48CA" w:rsidRDefault="006026FB" w:rsidP="006026FB">
            <w:pPr>
              <w:rPr>
                <w:b/>
              </w:rPr>
            </w:pPr>
          </w:p>
        </w:tc>
        <w:tc>
          <w:tcPr>
            <w:tcW w:w="6946" w:type="dxa"/>
          </w:tcPr>
          <w:p w:rsidR="006026FB" w:rsidRPr="00F7423A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8"/>
              </w:numPr>
              <w:ind w:left="318" w:hanging="284"/>
              <w:rPr>
                <w:sz w:val="20"/>
              </w:rPr>
            </w:pPr>
            <w:r w:rsidRPr="000C7348">
              <w:rPr>
                <w:sz w:val="20"/>
              </w:rPr>
              <w:t>Deutscher oder anerkannter oder einem deutschen Hochschulabschluss vergleichbarer ausländischer</w:t>
            </w:r>
            <w:r>
              <w:rPr>
                <w:sz w:val="20"/>
              </w:rPr>
              <w:t xml:space="preserve"> </w:t>
            </w:r>
            <w:r w:rsidRPr="00E07BB4">
              <w:rPr>
                <w:sz w:val="20"/>
              </w:rPr>
              <w:t xml:space="preserve">Hochschulabschluss 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8"/>
              </w:numPr>
              <w:ind w:left="318" w:hanging="284"/>
              <w:rPr>
                <w:sz w:val="20"/>
              </w:rPr>
            </w:pPr>
            <w:r w:rsidRPr="00E07BB4">
              <w:rPr>
                <w:sz w:val="20"/>
              </w:rPr>
              <w:t>Lebensunterhalt gesichert</w:t>
            </w:r>
          </w:p>
          <w:p w:rsidR="006026FB" w:rsidRPr="006E3A1D" w:rsidRDefault="006026FB" w:rsidP="006026FB">
            <w:pPr>
              <w:pStyle w:val="Listenabsatz"/>
              <w:numPr>
                <w:ilvl w:val="0"/>
                <w:numId w:val="8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>Aufenthaltsdauer max. 6 Monate, keine Verlängerungsmöglichkeit</w:t>
            </w:r>
            <w:r w:rsidRPr="00E07BB4"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CB7A84" w:rsidRDefault="006026FB" w:rsidP="006026FB">
            <w:pPr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</w:pPr>
          </w:p>
          <w:p w:rsidR="006026FB" w:rsidRDefault="006026FB" w:rsidP="006026FB">
            <w:pPr>
              <w:jc w:val="center"/>
            </w:pPr>
          </w:p>
          <w:p w:rsidR="006026FB" w:rsidRPr="00F7423A" w:rsidRDefault="006026FB" w:rsidP="006026FB">
            <w:pPr>
              <w:jc w:val="center"/>
              <w:rPr>
                <w:sz w:val="20"/>
              </w:rPr>
            </w:pPr>
            <w:r w:rsidRPr="00F7423A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Ausländische St</w:t>
            </w:r>
            <w:r>
              <w:rPr>
                <w:b/>
              </w:rPr>
              <w:t>u</w:t>
            </w:r>
            <w:r>
              <w:rPr>
                <w:b/>
              </w:rPr>
              <w:t>dierende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120C4D" w:rsidRDefault="006026FB" w:rsidP="006026FB">
            <w:r w:rsidRPr="00120C4D">
              <w:t xml:space="preserve">§ 16 </w:t>
            </w:r>
            <w:r>
              <w:t xml:space="preserve">Abs. 1 – 3 </w:t>
            </w:r>
            <w:proofErr w:type="spellStart"/>
            <w:r w:rsidRPr="00120C4D">
              <w:t>Au</w:t>
            </w:r>
            <w:r w:rsidRPr="00120C4D">
              <w:t>f</w:t>
            </w:r>
            <w:r w:rsidRPr="00120C4D">
              <w:t>enthG</w:t>
            </w:r>
            <w:proofErr w:type="spellEnd"/>
          </w:p>
          <w:p w:rsidR="006026FB" w:rsidRDefault="006026FB" w:rsidP="006026FB">
            <w:pPr>
              <w:rPr>
                <w:b/>
              </w:rPr>
            </w:pPr>
          </w:p>
        </w:tc>
        <w:tc>
          <w:tcPr>
            <w:tcW w:w="6946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12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Aufnahme eines Studiums an </w:t>
            </w:r>
            <w:r>
              <w:t xml:space="preserve"> </w:t>
            </w:r>
            <w:r w:rsidRPr="00D82DFB">
              <w:rPr>
                <w:sz w:val="20"/>
              </w:rPr>
              <w:t>Studiums an einer staatlichen oder staa</w:t>
            </w:r>
            <w:r w:rsidRPr="00D82DFB">
              <w:rPr>
                <w:sz w:val="20"/>
              </w:rPr>
              <w:t>t</w:t>
            </w:r>
            <w:r w:rsidRPr="00D82DFB">
              <w:rPr>
                <w:sz w:val="20"/>
              </w:rPr>
              <w:t>lich anerkannten Hochschule oder vergleichbaren Ausbildungseinric</w:t>
            </w:r>
            <w:r w:rsidRPr="00D82DFB">
              <w:rPr>
                <w:sz w:val="20"/>
              </w:rPr>
              <w:t>h</w:t>
            </w:r>
            <w:r w:rsidRPr="00D82DFB">
              <w:rPr>
                <w:sz w:val="20"/>
              </w:rPr>
              <w:t>tung</w:t>
            </w:r>
          </w:p>
          <w:p w:rsidR="006026FB" w:rsidRPr="00120C4D" w:rsidRDefault="006026FB" w:rsidP="006026FB">
            <w:pPr>
              <w:pStyle w:val="Listenabsatz"/>
              <w:numPr>
                <w:ilvl w:val="0"/>
                <w:numId w:val="12"/>
              </w:numPr>
              <w:ind w:left="318" w:hanging="318"/>
              <w:rPr>
                <w:sz w:val="20"/>
              </w:rPr>
            </w:pPr>
            <w:r>
              <w:rPr>
                <w:sz w:val="20"/>
              </w:rPr>
              <w:t>Aufenthaltserlaubnis zum Zwecke des Studiums berechtigt zur Au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 xml:space="preserve">übung einer Beschäftigung an 180 </w:t>
            </w:r>
            <w:proofErr w:type="spellStart"/>
            <w:r>
              <w:rPr>
                <w:sz w:val="20"/>
              </w:rPr>
              <w:t>ganzen</w:t>
            </w:r>
            <w:proofErr w:type="spellEnd"/>
            <w:r>
              <w:rPr>
                <w:sz w:val="20"/>
              </w:rPr>
              <w:t xml:space="preserve"> bzw. 240 halben Tagen im Kalenderjahr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D701CA" w:rsidRDefault="00D701CA" w:rsidP="00D701CA">
            <w:pPr>
              <w:ind w:left="34"/>
              <w:jc w:val="center"/>
              <w:rPr>
                <w:sz w:val="20"/>
              </w:rPr>
            </w:pPr>
          </w:p>
          <w:p w:rsidR="006026FB" w:rsidRPr="00797864" w:rsidRDefault="006026FB" w:rsidP="00D701CA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D701CA" w:rsidRDefault="00D701CA" w:rsidP="006026FB">
            <w:pPr>
              <w:jc w:val="center"/>
              <w:rPr>
                <w:sz w:val="20"/>
              </w:rPr>
            </w:pPr>
          </w:p>
          <w:p w:rsidR="006026FB" w:rsidRPr="00797864" w:rsidRDefault="006026FB" w:rsidP="00602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Fachkräfte mit a</w:t>
            </w:r>
            <w:r w:rsidRPr="00EC48CA">
              <w:rPr>
                <w:b/>
              </w:rPr>
              <w:t>b</w:t>
            </w:r>
            <w:r w:rsidRPr="00EC48CA">
              <w:rPr>
                <w:b/>
              </w:rPr>
              <w:t>geschlossener deutscher Aus-bildung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CB7A84" w:rsidRDefault="006026FB" w:rsidP="006026FB">
            <w:r w:rsidRPr="00CB7A84">
              <w:t xml:space="preserve">§ 27 Nr. 4 </w:t>
            </w:r>
            <w:proofErr w:type="spellStart"/>
            <w:r w:rsidRPr="00CB7A84">
              <w:t>BeschV</w:t>
            </w:r>
            <w:proofErr w:type="spellEnd"/>
          </w:p>
        </w:tc>
        <w:tc>
          <w:tcPr>
            <w:tcW w:w="6946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Pr="00A0011D" w:rsidRDefault="006026FB" w:rsidP="006026FB">
            <w:pPr>
              <w:pStyle w:val="Listenabsatz"/>
              <w:numPr>
                <w:ilvl w:val="0"/>
                <w:numId w:val="13"/>
              </w:numPr>
              <w:ind w:left="318" w:hanging="318"/>
              <w:rPr>
                <w:sz w:val="20"/>
              </w:rPr>
            </w:pPr>
            <w:r>
              <w:rPr>
                <w:sz w:val="20"/>
              </w:rPr>
              <w:t>I</w:t>
            </w:r>
            <w:r w:rsidRPr="00A0011D">
              <w:rPr>
                <w:sz w:val="20"/>
              </w:rPr>
              <w:t>m Inland erworbene qualifizierte Berufsausbildung in einem staatlich anerkannten oder vergleichbar geregelten Ausbildungsberuf</w:t>
            </w:r>
          </w:p>
        </w:tc>
        <w:tc>
          <w:tcPr>
            <w:tcW w:w="2126" w:type="dxa"/>
          </w:tcPr>
          <w:p w:rsidR="006026FB" w:rsidRPr="00797864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D701CA" w:rsidRDefault="00D701CA" w:rsidP="006026FB">
            <w:pPr>
              <w:ind w:left="33"/>
              <w:jc w:val="center"/>
              <w:rPr>
                <w:sz w:val="20"/>
              </w:rPr>
            </w:pPr>
          </w:p>
          <w:p w:rsidR="006026FB" w:rsidRPr="00797864" w:rsidRDefault="006026FB" w:rsidP="006026FB">
            <w:pPr>
              <w:ind w:left="33"/>
              <w:jc w:val="center"/>
              <w:rPr>
                <w:sz w:val="20"/>
              </w:rPr>
            </w:pPr>
            <w:r w:rsidRPr="00797864">
              <w:rPr>
                <w:sz w:val="20"/>
              </w:rPr>
              <w:t>ja</w:t>
            </w:r>
          </w:p>
        </w:tc>
        <w:tc>
          <w:tcPr>
            <w:tcW w:w="2127" w:type="dxa"/>
          </w:tcPr>
          <w:p w:rsidR="006026FB" w:rsidRPr="00797864" w:rsidRDefault="006026FB" w:rsidP="006026FB">
            <w:pPr>
              <w:jc w:val="center"/>
              <w:rPr>
                <w:sz w:val="20"/>
              </w:rPr>
            </w:pPr>
          </w:p>
          <w:p w:rsidR="00D701CA" w:rsidRDefault="00D701CA" w:rsidP="006026FB">
            <w:pPr>
              <w:jc w:val="center"/>
              <w:rPr>
                <w:sz w:val="20"/>
              </w:rPr>
            </w:pPr>
          </w:p>
          <w:p w:rsidR="006026FB" w:rsidRPr="00797864" w:rsidRDefault="006026FB" w:rsidP="006026FB">
            <w:pPr>
              <w:jc w:val="center"/>
              <w:rPr>
                <w:sz w:val="20"/>
              </w:rPr>
            </w:pPr>
            <w:r w:rsidRPr="00797864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Pr="00EC48CA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Fachkräfte ohne Hochschula</w:t>
            </w:r>
            <w:r w:rsidRPr="00EC48CA">
              <w:rPr>
                <w:b/>
              </w:rPr>
              <w:t>b</w:t>
            </w:r>
            <w:r w:rsidRPr="00EC48CA">
              <w:rPr>
                <w:b/>
              </w:rPr>
              <w:lastRenderedPageBreak/>
              <w:t>schluss aber mi</w:t>
            </w:r>
            <w:r w:rsidRPr="00EC48CA">
              <w:rPr>
                <w:b/>
              </w:rPr>
              <w:t>n</w:t>
            </w:r>
            <w:r w:rsidRPr="00EC48CA">
              <w:rPr>
                <w:b/>
              </w:rPr>
              <w:t>destens zweijähr</w:t>
            </w:r>
            <w:r w:rsidRPr="00EC48CA">
              <w:rPr>
                <w:b/>
              </w:rPr>
              <w:t>i</w:t>
            </w:r>
            <w:r w:rsidRPr="00EC48CA">
              <w:rPr>
                <w:b/>
              </w:rPr>
              <w:t>ger (= qualifizierter) Ausbildung</w:t>
            </w:r>
          </w:p>
          <w:p w:rsidR="006026FB" w:rsidRPr="00EC48CA" w:rsidRDefault="006026FB" w:rsidP="006026FB">
            <w:pPr>
              <w:rPr>
                <w:b/>
              </w:rPr>
            </w:pPr>
          </w:p>
          <w:p w:rsidR="006026FB" w:rsidRDefault="006026FB" w:rsidP="006026FB">
            <w:r w:rsidRPr="000C7348">
              <w:t>(</w:t>
            </w:r>
            <w:r>
              <w:t xml:space="preserve">abschließende </w:t>
            </w:r>
            <w:r w:rsidRPr="000C7348">
              <w:t>R</w:t>
            </w:r>
            <w:r w:rsidRPr="000C7348">
              <w:t>e</w:t>
            </w:r>
            <w:r w:rsidRPr="000C7348">
              <w:t>gelungen i</w:t>
            </w:r>
            <w:r>
              <w:t>m 3. A</w:t>
            </w:r>
            <w:r>
              <w:t>b</w:t>
            </w:r>
            <w:r>
              <w:t>schnitt</w:t>
            </w:r>
            <w:r w:rsidRPr="000C7348">
              <w:t xml:space="preserve"> der </w:t>
            </w:r>
            <w:proofErr w:type="spellStart"/>
            <w:r w:rsidRPr="000C7348">
              <w:t>BeschV</w:t>
            </w:r>
            <w:proofErr w:type="spellEnd"/>
            <w:r w:rsidRPr="000C7348">
              <w:t>)</w:t>
            </w:r>
          </w:p>
          <w:p w:rsidR="006026FB" w:rsidRPr="000C7348" w:rsidRDefault="006026FB" w:rsidP="006026FB"/>
        </w:tc>
        <w:tc>
          <w:tcPr>
            <w:tcW w:w="6946" w:type="dxa"/>
          </w:tcPr>
          <w:p w:rsidR="006026FB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9"/>
              </w:numPr>
              <w:ind w:left="318" w:hanging="318"/>
              <w:rPr>
                <w:sz w:val="20"/>
              </w:rPr>
            </w:pPr>
            <w:r w:rsidRPr="006352F0">
              <w:rPr>
                <w:sz w:val="20"/>
              </w:rPr>
              <w:t>Sprachlehrer und Spezialitätenköche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9"/>
              </w:numPr>
              <w:ind w:left="318" w:hanging="318"/>
              <w:rPr>
                <w:sz w:val="20"/>
              </w:rPr>
            </w:pPr>
            <w:r w:rsidRPr="006352F0">
              <w:rPr>
                <w:sz w:val="20"/>
              </w:rPr>
              <w:t>Sozialarbeiter</w:t>
            </w:r>
          </w:p>
          <w:p w:rsidR="006026FB" w:rsidRPr="006E3A1D" w:rsidRDefault="006026FB" w:rsidP="006026FB">
            <w:pPr>
              <w:pStyle w:val="Listenabsatz"/>
              <w:numPr>
                <w:ilvl w:val="0"/>
                <w:numId w:val="9"/>
              </w:numPr>
              <w:ind w:left="318" w:hanging="318"/>
              <w:rPr>
                <w:sz w:val="20"/>
              </w:rPr>
            </w:pPr>
            <w:r>
              <w:rPr>
                <w:sz w:val="20"/>
              </w:rPr>
              <w:lastRenderedPageBreak/>
              <w:t>P</w:t>
            </w:r>
            <w:r w:rsidRPr="00EC48CA">
              <w:rPr>
                <w:sz w:val="20"/>
              </w:rPr>
              <w:t>flegekräfte (Vermittlungsabsprache nur mit Kroatien)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CB7A84" w:rsidRDefault="006026FB" w:rsidP="006026FB">
            <w:pPr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127" w:type="dxa"/>
          </w:tcPr>
          <w:p w:rsidR="006026FB" w:rsidRPr="00A625F8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pPr>
              <w:jc w:val="center"/>
            </w:pPr>
            <w:r w:rsidRPr="00A625F8">
              <w:rPr>
                <w:sz w:val="20"/>
              </w:rPr>
              <w:t>ja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Pr="00EC48CA" w:rsidRDefault="006026FB" w:rsidP="006026FB">
            <w:pPr>
              <w:rPr>
                <w:b/>
              </w:rPr>
            </w:pPr>
            <w:r w:rsidRPr="00EC48CA">
              <w:rPr>
                <w:b/>
              </w:rPr>
              <w:t>Arbeitskräfte ohne mindestens zweijä</w:t>
            </w:r>
            <w:r w:rsidRPr="00EC48CA">
              <w:rPr>
                <w:b/>
              </w:rPr>
              <w:t>h</w:t>
            </w:r>
            <w:r w:rsidRPr="00EC48CA">
              <w:rPr>
                <w:b/>
              </w:rPr>
              <w:t>rige Ausbildung</w:t>
            </w:r>
          </w:p>
          <w:p w:rsidR="006026FB" w:rsidRPr="00EC48CA" w:rsidRDefault="006026FB" w:rsidP="006026FB">
            <w:pPr>
              <w:rPr>
                <w:b/>
              </w:rPr>
            </w:pPr>
          </w:p>
          <w:p w:rsidR="006026FB" w:rsidRDefault="006026FB" w:rsidP="006026FB">
            <w:r w:rsidRPr="00CB7A84">
              <w:t>(abschließender K</w:t>
            </w:r>
            <w:r w:rsidRPr="00CB7A84">
              <w:t>a</w:t>
            </w:r>
            <w:r w:rsidRPr="00CB7A84">
              <w:t xml:space="preserve">talog im 2. Abschnitt der </w:t>
            </w:r>
            <w:proofErr w:type="spellStart"/>
            <w:r w:rsidRPr="00CB7A84">
              <w:t>BeschV</w:t>
            </w:r>
            <w:proofErr w:type="spellEnd"/>
            <w:r w:rsidRPr="00CB7A84">
              <w:t>)</w:t>
            </w:r>
          </w:p>
          <w:p w:rsidR="006026FB" w:rsidRPr="00CB7A84" w:rsidRDefault="006026FB" w:rsidP="006026FB"/>
        </w:tc>
        <w:tc>
          <w:tcPr>
            <w:tcW w:w="6946" w:type="dxa"/>
          </w:tcPr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6352F0">
              <w:rPr>
                <w:sz w:val="20"/>
              </w:rPr>
              <w:t>Saisonbeschäftigte und Schausteller (Vermittlungsabsprache nur mit Kroatien)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6352F0">
              <w:rPr>
                <w:sz w:val="20"/>
              </w:rPr>
              <w:t>Au-pair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6352F0">
              <w:rPr>
                <w:sz w:val="20"/>
              </w:rPr>
              <w:t>Haushaltshilfen (Vermittlungsabsprache nur mit</w:t>
            </w:r>
            <w:r>
              <w:rPr>
                <w:sz w:val="20"/>
              </w:rPr>
              <w:t xml:space="preserve"> Bulgarien und Rumän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en</w:t>
            </w:r>
            <w:r w:rsidRPr="006352F0">
              <w:rPr>
                <w:sz w:val="20"/>
              </w:rPr>
              <w:t>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6352F0">
              <w:rPr>
                <w:sz w:val="20"/>
              </w:rPr>
              <w:t>Hausangestellte von Entsandten</w:t>
            </w:r>
          </w:p>
          <w:p w:rsidR="006026FB" w:rsidRPr="006E3A1D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>K</w:t>
            </w:r>
            <w:r w:rsidRPr="00EC48CA">
              <w:rPr>
                <w:sz w:val="20"/>
              </w:rPr>
              <w:t>ultur und Unterhaltung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063CA5" w:rsidRDefault="006026FB" w:rsidP="006026FB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127" w:type="dxa"/>
          </w:tcPr>
          <w:p w:rsidR="006026FB" w:rsidRDefault="006026FB" w:rsidP="006026FB"/>
          <w:p w:rsidR="006026FB" w:rsidRPr="00F7423A" w:rsidRDefault="006026FB" w:rsidP="006026FB">
            <w:pPr>
              <w:rPr>
                <w:sz w:val="20"/>
              </w:rPr>
            </w:pPr>
            <w:r w:rsidRPr="00F7423A">
              <w:rPr>
                <w:sz w:val="20"/>
              </w:rPr>
              <w:t xml:space="preserve">Grundsätzlich ja </w:t>
            </w:r>
          </w:p>
          <w:p w:rsidR="006026FB" w:rsidRPr="00F7423A" w:rsidRDefault="006026FB" w:rsidP="006026FB">
            <w:pPr>
              <w:rPr>
                <w:sz w:val="20"/>
              </w:rPr>
            </w:pPr>
          </w:p>
          <w:p w:rsidR="006026FB" w:rsidRDefault="006026FB" w:rsidP="006026FB">
            <w:r w:rsidRPr="00F7423A">
              <w:rPr>
                <w:sz w:val="20"/>
              </w:rPr>
              <w:t>(Kontingentregelung bei Saisonarbeit, dort ohne Vorrangpr</w:t>
            </w:r>
            <w:r w:rsidRPr="00F7423A">
              <w:rPr>
                <w:sz w:val="20"/>
              </w:rPr>
              <w:t>ü</w:t>
            </w:r>
            <w:r w:rsidRPr="00F7423A">
              <w:rPr>
                <w:sz w:val="20"/>
              </w:rPr>
              <w:t>fung)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Auszubildende – Absolventen deu</w:t>
            </w:r>
            <w:r>
              <w:rPr>
                <w:b/>
              </w:rPr>
              <w:t>t</w:t>
            </w:r>
            <w:r>
              <w:rPr>
                <w:b/>
              </w:rPr>
              <w:t>scher Ausland</w:t>
            </w:r>
            <w:r>
              <w:rPr>
                <w:b/>
              </w:rPr>
              <w:t>s</w:t>
            </w:r>
            <w:r>
              <w:rPr>
                <w:b/>
              </w:rPr>
              <w:t>schulen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2F09BF" w:rsidRDefault="006026FB" w:rsidP="006026FB">
            <w:r w:rsidRPr="002F09BF">
              <w:t>§</w:t>
            </w:r>
            <w:r>
              <w:t xml:space="preserve">§ 17 </w:t>
            </w:r>
            <w:proofErr w:type="spellStart"/>
            <w:r>
              <w:t>AufenthG</w:t>
            </w:r>
            <w:proofErr w:type="spellEnd"/>
            <w:r>
              <w:t xml:space="preserve"> </w:t>
            </w:r>
            <w:proofErr w:type="spellStart"/>
            <w:r>
              <w:t>iVm</w:t>
            </w:r>
            <w:proofErr w:type="spellEnd"/>
            <w:r w:rsidRPr="002F09BF">
              <w:t xml:space="preserve"> 2 Abs. 1 </w:t>
            </w:r>
            <w:proofErr w:type="spellStart"/>
            <w:r w:rsidRPr="002F09BF">
              <w:t>BeschV</w:t>
            </w:r>
            <w:proofErr w:type="spellEnd"/>
          </w:p>
          <w:p w:rsidR="006026FB" w:rsidRDefault="006026FB" w:rsidP="006026FB">
            <w:pPr>
              <w:rPr>
                <w:b/>
              </w:rPr>
            </w:pPr>
          </w:p>
        </w:tc>
        <w:tc>
          <w:tcPr>
            <w:tcW w:w="6946" w:type="dxa"/>
          </w:tcPr>
          <w:p w:rsidR="006026FB" w:rsidRPr="0054414D" w:rsidRDefault="006026FB" w:rsidP="006026FB">
            <w:pPr>
              <w:ind w:left="34"/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4B56EB">
              <w:rPr>
                <w:sz w:val="20"/>
              </w:rPr>
              <w:t>Absolventen deutscher Auslandsschulen zum Zweck einer qualifizierten betrieblichen Ausbildung in einem staatlich anerkannten oder vergleic</w:t>
            </w:r>
            <w:r w:rsidRPr="004B56EB">
              <w:rPr>
                <w:sz w:val="20"/>
              </w:rPr>
              <w:t>h</w:t>
            </w:r>
            <w:r w:rsidRPr="004B56EB">
              <w:rPr>
                <w:sz w:val="20"/>
              </w:rPr>
              <w:t>bar geregelten Ausbildungsberuf.</w:t>
            </w:r>
          </w:p>
          <w:p w:rsidR="006026FB" w:rsidRPr="002F09BF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2F09BF">
              <w:rPr>
                <w:sz w:val="20"/>
              </w:rPr>
              <w:t xml:space="preserve">Nebenerwerbsmöglichkeiten von 10 Stunden / Woche, vgl. § 17 Abs. 2 </w:t>
            </w:r>
            <w:proofErr w:type="spellStart"/>
            <w:r w:rsidRPr="002F09BF">
              <w:rPr>
                <w:sz w:val="20"/>
              </w:rPr>
              <w:t>AufenthG</w:t>
            </w:r>
            <w:proofErr w:type="spellEnd"/>
          </w:p>
          <w:p w:rsidR="006026FB" w:rsidRPr="002744EF" w:rsidRDefault="006026FB" w:rsidP="006026FB">
            <w:pPr>
              <w:ind w:left="34"/>
              <w:rPr>
                <w:sz w:val="20"/>
              </w:rPr>
            </w:pPr>
          </w:p>
          <w:p w:rsidR="006026FB" w:rsidRPr="006352F0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720"/>
              <w:rPr>
                <w:sz w:val="20"/>
              </w:rPr>
            </w:pP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D701CA" w:rsidRDefault="00D701CA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ind w:left="360"/>
              <w:jc w:val="center"/>
              <w:rPr>
                <w:sz w:val="20"/>
              </w:rPr>
            </w:pPr>
            <w:r w:rsidRPr="00A625F8"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D701CA" w:rsidRDefault="00D701CA" w:rsidP="006026FB">
            <w:pPr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jc w:val="center"/>
              <w:rPr>
                <w:sz w:val="20"/>
              </w:rPr>
            </w:pPr>
            <w:r w:rsidRPr="00A625F8"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Auszubildende</w:t>
            </w:r>
            <w:r w:rsidR="000965CC">
              <w:rPr>
                <w:b/>
              </w:rPr>
              <w:t xml:space="preserve"> / Betriebliche Weite</w:t>
            </w:r>
            <w:r w:rsidR="000965CC">
              <w:rPr>
                <w:b/>
              </w:rPr>
              <w:t>r</w:t>
            </w:r>
            <w:r w:rsidR="000965CC">
              <w:rPr>
                <w:b/>
              </w:rPr>
              <w:t>bildung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2F09BF" w:rsidRDefault="006026FB" w:rsidP="006026FB">
            <w:r w:rsidRPr="002F09BF">
              <w:t>§</w:t>
            </w:r>
            <w:r>
              <w:t>§ 16 Abs. 5 und</w:t>
            </w:r>
            <w:r w:rsidRPr="002F09BF">
              <w:t xml:space="preserve"> 17 </w:t>
            </w:r>
            <w:proofErr w:type="spellStart"/>
            <w:r w:rsidRPr="002F09BF">
              <w:lastRenderedPageBreak/>
              <w:t>AufenthG</w:t>
            </w:r>
            <w:proofErr w:type="spellEnd"/>
          </w:p>
        </w:tc>
        <w:tc>
          <w:tcPr>
            <w:tcW w:w="6946" w:type="dxa"/>
          </w:tcPr>
          <w:p w:rsidR="006026FB" w:rsidRPr="00FF47CD" w:rsidRDefault="006026FB" w:rsidP="006026FB">
            <w:pPr>
              <w:ind w:left="34"/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Schulische Ausbildung (§ 16 Abs. 5 </w:t>
            </w:r>
            <w:proofErr w:type="spellStart"/>
            <w:r>
              <w:rPr>
                <w:sz w:val="20"/>
              </w:rPr>
              <w:t>AufenthG</w:t>
            </w:r>
            <w:proofErr w:type="spellEnd"/>
            <w:r>
              <w:rPr>
                <w:sz w:val="20"/>
              </w:rPr>
              <w:t>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Betriebliche Aus- und Weiterbildung (§ 17 </w:t>
            </w:r>
            <w:proofErr w:type="spellStart"/>
            <w:r>
              <w:rPr>
                <w:sz w:val="20"/>
              </w:rPr>
              <w:t>AufenthG</w:t>
            </w:r>
            <w:proofErr w:type="spellEnd"/>
            <w:r>
              <w:rPr>
                <w:sz w:val="20"/>
              </w:rPr>
              <w:t>)</w:t>
            </w:r>
          </w:p>
          <w:p w:rsidR="006026FB" w:rsidRPr="002F09BF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2F09BF">
              <w:rPr>
                <w:sz w:val="20"/>
              </w:rPr>
              <w:t xml:space="preserve">Nebenerwerbsmöglichkeiten von 10 Stunden / Woche, vgl. § 16 Abs. 5a </w:t>
            </w:r>
            <w:r>
              <w:rPr>
                <w:sz w:val="20"/>
              </w:rPr>
              <w:t xml:space="preserve">und § 17 Abs. 2 </w:t>
            </w:r>
            <w:proofErr w:type="spellStart"/>
            <w:r w:rsidRPr="002F09BF">
              <w:rPr>
                <w:sz w:val="20"/>
              </w:rPr>
              <w:t>AufenthG</w:t>
            </w:r>
            <w:proofErr w:type="spellEnd"/>
            <w:r>
              <w:rPr>
                <w:sz w:val="20"/>
              </w:rPr>
              <w:t xml:space="preserve"> </w:t>
            </w:r>
          </w:p>
          <w:p w:rsidR="006026FB" w:rsidRPr="002744EF" w:rsidRDefault="006026FB" w:rsidP="006026FB">
            <w:pPr>
              <w:ind w:left="34"/>
              <w:rPr>
                <w:sz w:val="20"/>
              </w:rPr>
            </w:pP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9905B6" w:rsidRDefault="009905B6" w:rsidP="006026FB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§ 17 Abs. 1, 2 </w:t>
            </w:r>
            <w:proofErr w:type="spellStart"/>
            <w:r>
              <w:rPr>
                <w:sz w:val="20"/>
              </w:rPr>
              <w:t>AufenthG</w:t>
            </w:r>
            <w:proofErr w:type="spellEnd"/>
            <w:r>
              <w:rPr>
                <w:sz w:val="20"/>
              </w:rPr>
              <w:t>:</w:t>
            </w:r>
          </w:p>
          <w:p w:rsidR="006026FB" w:rsidRDefault="009905B6" w:rsidP="006026FB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ja</w:t>
            </w:r>
          </w:p>
          <w:p w:rsidR="009905B6" w:rsidRDefault="009905B6" w:rsidP="006026FB">
            <w:pPr>
              <w:ind w:left="360"/>
              <w:jc w:val="center"/>
              <w:rPr>
                <w:sz w:val="20"/>
              </w:rPr>
            </w:pPr>
          </w:p>
          <w:p w:rsidR="009905B6" w:rsidRPr="00A625F8" w:rsidRDefault="009905B6" w:rsidP="009905B6">
            <w:pPr>
              <w:ind w:left="34"/>
              <w:rPr>
                <w:sz w:val="20"/>
              </w:rPr>
            </w:pPr>
            <w:r>
              <w:rPr>
                <w:sz w:val="20"/>
              </w:rPr>
              <w:t xml:space="preserve">Zustimmungsfreiheit für in § 2 </w:t>
            </w:r>
            <w:proofErr w:type="spellStart"/>
            <w:r>
              <w:rPr>
                <w:sz w:val="20"/>
              </w:rPr>
              <w:t>BeschV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geregelte Fälle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9905B6" w:rsidRDefault="009905B6" w:rsidP="009905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§ 17 Abs. 1, 2 </w:t>
            </w:r>
            <w:proofErr w:type="spellStart"/>
            <w:r>
              <w:rPr>
                <w:sz w:val="20"/>
              </w:rPr>
              <w:t>Au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>enthG</w:t>
            </w:r>
            <w:proofErr w:type="spellEnd"/>
            <w:r>
              <w:rPr>
                <w:sz w:val="20"/>
              </w:rPr>
              <w:t>:</w:t>
            </w:r>
          </w:p>
          <w:p w:rsidR="009905B6" w:rsidRDefault="009905B6" w:rsidP="009905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ja</w:t>
            </w:r>
          </w:p>
          <w:p w:rsidR="009905B6" w:rsidRDefault="009905B6" w:rsidP="009905B6">
            <w:pPr>
              <w:rPr>
                <w:sz w:val="20"/>
              </w:rPr>
            </w:pPr>
          </w:p>
          <w:p w:rsidR="009905B6" w:rsidRPr="00A625F8" w:rsidRDefault="009905B6" w:rsidP="009905B6">
            <w:pPr>
              <w:rPr>
                <w:sz w:val="20"/>
              </w:rPr>
            </w:pPr>
            <w:r w:rsidRPr="009905B6">
              <w:rPr>
                <w:sz w:val="20"/>
              </w:rPr>
              <w:t xml:space="preserve">Zustimmungsfreiheit für in § 2 </w:t>
            </w:r>
            <w:proofErr w:type="spellStart"/>
            <w:r w:rsidRPr="009905B6">
              <w:rPr>
                <w:sz w:val="20"/>
              </w:rPr>
              <w:t>BeschV</w:t>
            </w:r>
            <w:proofErr w:type="spellEnd"/>
            <w:r w:rsidRPr="009905B6">
              <w:rPr>
                <w:sz w:val="20"/>
              </w:rPr>
              <w:t xml:space="preserve"> </w:t>
            </w:r>
            <w:r w:rsidRPr="009905B6">
              <w:rPr>
                <w:sz w:val="20"/>
              </w:rPr>
              <w:lastRenderedPageBreak/>
              <w:t>geregelte Fälle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Auszubildende – Aufenthaltstitel zur Suche nach einem Arbeitsplatz nach erfolgreicher Au</w:t>
            </w:r>
            <w:r>
              <w:rPr>
                <w:b/>
              </w:rPr>
              <w:t>s</w:t>
            </w:r>
            <w:r>
              <w:rPr>
                <w:b/>
              </w:rPr>
              <w:t>bildung in Deutsc</w:t>
            </w:r>
            <w:r>
              <w:rPr>
                <w:b/>
              </w:rPr>
              <w:t>h</w:t>
            </w:r>
            <w:r>
              <w:rPr>
                <w:b/>
              </w:rPr>
              <w:t>land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r w:rsidRPr="0012514C">
              <w:t xml:space="preserve">§ 16 Abs. 5b und § 17 Abs. 3 </w:t>
            </w:r>
            <w:proofErr w:type="spellStart"/>
            <w:r w:rsidRPr="0012514C">
              <w:t>AufenthG</w:t>
            </w:r>
            <w:proofErr w:type="spellEnd"/>
          </w:p>
          <w:p w:rsidR="006026FB" w:rsidRPr="0012514C" w:rsidRDefault="006026FB" w:rsidP="006026FB"/>
        </w:tc>
        <w:tc>
          <w:tcPr>
            <w:tcW w:w="6946" w:type="dxa"/>
          </w:tcPr>
          <w:p w:rsidR="006026FB" w:rsidRPr="002744EF" w:rsidRDefault="006026FB" w:rsidP="006026FB">
            <w:pPr>
              <w:ind w:left="34"/>
              <w:rPr>
                <w:sz w:val="20"/>
              </w:rPr>
            </w:pPr>
          </w:p>
          <w:p w:rsidR="006026FB" w:rsidRPr="00176DDE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 w:rsidRPr="00176DDE">
              <w:rPr>
                <w:sz w:val="20"/>
              </w:rPr>
              <w:t xml:space="preserve">Abschluss einer qualifizierten Berufsausbildung (mindestens zweijährige Ausbildungsdauer, vgl. § 25 </w:t>
            </w:r>
            <w:proofErr w:type="spellStart"/>
            <w:r w:rsidRPr="00176DDE">
              <w:rPr>
                <w:sz w:val="20"/>
              </w:rPr>
              <w:t>BeschV</w:t>
            </w:r>
            <w:proofErr w:type="spellEnd"/>
            <w:r w:rsidRPr="00176DDE">
              <w:rPr>
                <w:sz w:val="20"/>
              </w:rPr>
              <w:t>)</w:t>
            </w: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>Aufenthaltsdauer zum Zweck der Arbeitssuche: 1 Jahr</w:t>
            </w:r>
          </w:p>
          <w:p w:rsidR="006026FB" w:rsidRPr="006352F0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>Aufenthaltstitel berechtigt zur uneingeschränkten Ausübung einer 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 xml:space="preserve">werbstätigkeit während der Suchphase  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D701CA" w:rsidRDefault="00D701CA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D701CA" w:rsidRDefault="00D701CA" w:rsidP="006026FB">
            <w:pPr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</w:tr>
      <w:tr w:rsidR="006026FB" w:rsidTr="006026FB">
        <w:tc>
          <w:tcPr>
            <w:tcW w:w="2376" w:type="dxa"/>
          </w:tcPr>
          <w:p w:rsidR="006026FB" w:rsidRDefault="006026FB" w:rsidP="006026FB">
            <w:pPr>
              <w:rPr>
                <w:b/>
              </w:rPr>
            </w:pPr>
          </w:p>
          <w:p w:rsidR="006026FB" w:rsidRDefault="006026FB" w:rsidP="006026FB">
            <w:pPr>
              <w:rPr>
                <w:b/>
              </w:rPr>
            </w:pPr>
            <w:r>
              <w:rPr>
                <w:b/>
              </w:rPr>
              <w:t>Familienangehörige von Fachkräften</w:t>
            </w:r>
          </w:p>
          <w:p w:rsidR="006026FB" w:rsidRDefault="006026FB" w:rsidP="006026FB">
            <w:pPr>
              <w:rPr>
                <w:b/>
              </w:rPr>
            </w:pPr>
          </w:p>
          <w:p w:rsidR="006026FB" w:rsidRPr="00120C4D" w:rsidRDefault="006026FB" w:rsidP="006026FB">
            <w:r w:rsidRPr="00120C4D">
              <w:t xml:space="preserve">§ 3 </w:t>
            </w:r>
            <w:proofErr w:type="spellStart"/>
            <w:r w:rsidRPr="00120C4D">
              <w:t>BeschVerfV</w:t>
            </w:r>
            <w:proofErr w:type="spellEnd"/>
          </w:p>
        </w:tc>
        <w:tc>
          <w:tcPr>
            <w:tcW w:w="6946" w:type="dxa"/>
          </w:tcPr>
          <w:p w:rsidR="006026FB" w:rsidRPr="002744EF" w:rsidRDefault="006026FB" w:rsidP="006026FB">
            <w:pPr>
              <w:ind w:left="34"/>
              <w:rPr>
                <w:sz w:val="20"/>
              </w:rPr>
            </w:pPr>
          </w:p>
          <w:p w:rsidR="006026FB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Familienangehöriger von Fachkraft, die nach §§ 3b, 4, 5, 27, 28 </w:t>
            </w:r>
            <w:proofErr w:type="spellStart"/>
            <w:r>
              <w:rPr>
                <w:sz w:val="20"/>
              </w:rPr>
              <w:t>BeschV</w:t>
            </w:r>
            <w:proofErr w:type="spellEnd"/>
            <w:r>
              <w:rPr>
                <w:sz w:val="20"/>
              </w:rPr>
              <w:t xml:space="preserve"> eine Beschäftigung ausüben darf</w:t>
            </w:r>
          </w:p>
          <w:p w:rsidR="006026FB" w:rsidRPr="00176DDE" w:rsidRDefault="006026FB" w:rsidP="006026FB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0"/>
              </w:rPr>
            </w:pPr>
            <w:r>
              <w:rPr>
                <w:sz w:val="20"/>
              </w:rPr>
              <w:t xml:space="preserve">Uneingeschränkter Arbeitsmarktzugang  </w:t>
            </w:r>
          </w:p>
        </w:tc>
        <w:tc>
          <w:tcPr>
            <w:tcW w:w="2126" w:type="dxa"/>
          </w:tcPr>
          <w:p w:rsidR="006026FB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Pr="00A625F8">
              <w:rPr>
                <w:sz w:val="20"/>
              </w:rPr>
              <w:t>ein</w:t>
            </w:r>
          </w:p>
          <w:p w:rsidR="006026FB" w:rsidRPr="00A625F8" w:rsidRDefault="006026FB" w:rsidP="006026FB">
            <w:pPr>
              <w:ind w:left="360"/>
              <w:jc w:val="center"/>
              <w:rPr>
                <w:sz w:val="20"/>
              </w:rPr>
            </w:pPr>
          </w:p>
          <w:p w:rsidR="006026FB" w:rsidRPr="00A625F8" w:rsidRDefault="006026FB" w:rsidP="00D701CA">
            <w:pPr>
              <w:ind w:left="34"/>
              <w:rPr>
                <w:sz w:val="20"/>
              </w:rPr>
            </w:pPr>
            <w:r w:rsidRPr="00A625F8">
              <w:rPr>
                <w:sz w:val="20"/>
              </w:rPr>
              <w:t>Ausnahme: Fam</w:t>
            </w:r>
            <w:r w:rsidRPr="00A625F8">
              <w:rPr>
                <w:sz w:val="20"/>
              </w:rPr>
              <w:t>i</w:t>
            </w:r>
            <w:r w:rsidRPr="00A625F8">
              <w:rPr>
                <w:sz w:val="20"/>
              </w:rPr>
              <w:t xml:space="preserve">lienangehörige von Fachkräften, die nach § 31 </w:t>
            </w:r>
            <w:proofErr w:type="spellStart"/>
            <w:r w:rsidRPr="00A625F8">
              <w:rPr>
                <w:sz w:val="20"/>
              </w:rPr>
              <w:t>BeschV</w:t>
            </w:r>
            <w:proofErr w:type="spellEnd"/>
            <w:r w:rsidRPr="00A625F8">
              <w:rPr>
                <w:sz w:val="20"/>
              </w:rPr>
              <w:t xml:space="preserve"> einer Beschäftigung im Rahmen des i</w:t>
            </w:r>
            <w:r w:rsidRPr="00A625F8">
              <w:rPr>
                <w:sz w:val="20"/>
              </w:rPr>
              <w:t>n</w:t>
            </w:r>
            <w:r w:rsidRPr="00A625F8">
              <w:rPr>
                <w:sz w:val="20"/>
              </w:rPr>
              <w:t>ternationalen Pers</w:t>
            </w:r>
            <w:r w:rsidRPr="00A625F8">
              <w:rPr>
                <w:sz w:val="20"/>
              </w:rPr>
              <w:t>o</w:t>
            </w:r>
            <w:r w:rsidRPr="00A625F8">
              <w:rPr>
                <w:sz w:val="20"/>
              </w:rPr>
              <w:t>nalaustausches nachgehen</w:t>
            </w:r>
          </w:p>
        </w:tc>
        <w:tc>
          <w:tcPr>
            <w:tcW w:w="2127" w:type="dxa"/>
          </w:tcPr>
          <w:p w:rsidR="006026FB" w:rsidRDefault="006026FB" w:rsidP="006026FB">
            <w:pPr>
              <w:jc w:val="center"/>
              <w:rPr>
                <w:sz w:val="20"/>
              </w:rPr>
            </w:pPr>
          </w:p>
          <w:p w:rsidR="006026FB" w:rsidRPr="00A625F8" w:rsidRDefault="006026FB" w:rsidP="006026FB">
            <w:pPr>
              <w:jc w:val="center"/>
              <w:rPr>
                <w:sz w:val="20"/>
              </w:rPr>
            </w:pPr>
            <w:r w:rsidRPr="00A625F8">
              <w:rPr>
                <w:sz w:val="20"/>
              </w:rPr>
              <w:t>nein</w:t>
            </w:r>
          </w:p>
        </w:tc>
      </w:tr>
    </w:tbl>
    <w:p w:rsidR="00906D82" w:rsidRDefault="00906D82" w:rsidP="00CF594E">
      <w:pPr>
        <w:rPr>
          <w:b/>
        </w:rPr>
      </w:pPr>
    </w:p>
    <w:p w:rsidR="00906D82" w:rsidRPr="008D6205" w:rsidRDefault="008D6205" w:rsidP="00CF594E">
      <w:r w:rsidRPr="008D6205">
        <w:t xml:space="preserve">AR / </w:t>
      </w:r>
      <w:r w:rsidR="0054414D">
        <w:t>21</w:t>
      </w:r>
      <w:r w:rsidRPr="008D6205">
        <w:t>.0</w:t>
      </w:r>
      <w:r w:rsidR="0054414D">
        <w:t>6</w:t>
      </w:r>
      <w:r w:rsidRPr="008D6205">
        <w:t>.2012</w:t>
      </w:r>
    </w:p>
    <w:sectPr w:rsidR="00906D82" w:rsidRPr="008D6205" w:rsidSect="00AA4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EFA" w:rsidRDefault="00BD0EFA">
      <w:r>
        <w:separator/>
      </w:r>
    </w:p>
  </w:endnote>
  <w:endnote w:type="continuationSeparator" w:id="0">
    <w:p w:rsidR="00BD0EFA" w:rsidRDefault="00BD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EFA" w:rsidRDefault="00BD0EFA">
      <w:r>
        <w:separator/>
      </w:r>
    </w:p>
  </w:footnote>
  <w:footnote w:type="continuationSeparator" w:id="0">
    <w:p w:rsidR="00BD0EFA" w:rsidRDefault="00BD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Kopfzeile"/>
    </w:pPr>
    <w:r>
      <w:tab/>
    </w:r>
    <w:r>
      <w:tab/>
    </w:r>
    <w:r>
      <w:tab/>
    </w:r>
    <w:r>
      <w:tab/>
    </w:r>
  </w:p>
  <w:p w:rsidR="005F12D8" w:rsidRDefault="005F12D8">
    <w:pPr>
      <w:pStyle w:val="Kopfzeile"/>
    </w:pPr>
  </w:p>
  <w:p w:rsidR="005F12D8" w:rsidRDefault="005F12D8">
    <w:pPr>
      <w:pStyle w:val="Kopfzeile"/>
    </w:pPr>
  </w:p>
  <w:p w:rsidR="005F12D8" w:rsidRDefault="005F12D8">
    <w:pPr>
      <w:pStyle w:val="Kopfzeile"/>
    </w:pPr>
  </w:p>
  <w:p w:rsidR="005F12D8" w:rsidRDefault="005F12D8">
    <w:pPr>
      <w:pStyle w:val="Kopfzeile"/>
    </w:pPr>
    <w:r>
      <w:rPr>
        <w:noProof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margin">
            <wp:posOffset>7894955</wp:posOffset>
          </wp:positionH>
          <wp:positionV relativeFrom="margin">
            <wp:posOffset>-971550</wp:posOffset>
          </wp:positionV>
          <wp:extent cx="1395730" cy="920750"/>
          <wp:effectExtent l="0" t="0" r="0" b="0"/>
          <wp:wrapSquare wrapText="bothSides"/>
          <wp:docPr id="1" name="Bild 2" descr="RGB_BDA-DIE_ARBEITGEB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GB_BDA-DIE_ARBEITGEB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D8" w:rsidRDefault="005F12D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1EA9"/>
    <w:multiLevelType w:val="hybridMultilevel"/>
    <w:tmpl w:val="CC3A5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96F8F"/>
    <w:multiLevelType w:val="hybridMultilevel"/>
    <w:tmpl w:val="10748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629F2"/>
    <w:multiLevelType w:val="hybridMultilevel"/>
    <w:tmpl w:val="85AC9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60D10"/>
    <w:multiLevelType w:val="hybridMultilevel"/>
    <w:tmpl w:val="C652E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A0A59"/>
    <w:multiLevelType w:val="hybridMultilevel"/>
    <w:tmpl w:val="7400C0A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83B4E7C"/>
    <w:multiLevelType w:val="hybridMultilevel"/>
    <w:tmpl w:val="8D9C0B6E"/>
    <w:lvl w:ilvl="0" w:tplc="6AA84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91DDC"/>
    <w:multiLevelType w:val="hybridMultilevel"/>
    <w:tmpl w:val="DC1A7BB4"/>
    <w:lvl w:ilvl="0" w:tplc="65B65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1C6AC7"/>
    <w:multiLevelType w:val="hybridMultilevel"/>
    <w:tmpl w:val="EA88E4CC"/>
    <w:lvl w:ilvl="0" w:tplc="66146B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27974"/>
    <w:multiLevelType w:val="hybridMultilevel"/>
    <w:tmpl w:val="70FCE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E468D"/>
    <w:multiLevelType w:val="hybridMultilevel"/>
    <w:tmpl w:val="A0462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72A47"/>
    <w:multiLevelType w:val="hybridMultilevel"/>
    <w:tmpl w:val="28440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404F3"/>
    <w:multiLevelType w:val="hybridMultilevel"/>
    <w:tmpl w:val="02885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973467"/>
    <w:multiLevelType w:val="hybridMultilevel"/>
    <w:tmpl w:val="BC0E1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D2B0D"/>
    <w:multiLevelType w:val="hybridMultilevel"/>
    <w:tmpl w:val="BDBA3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179"/>
    <w:multiLevelType w:val="hybridMultilevel"/>
    <w:tmpl w:val="C18A6874"/>
    <w:lvl w:ilvl="0" w:tplc="6284F6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  <w:num w:numId="12">
    <w:abstractNumId w:val="13"/>
  </w:num>
  <w:num w:numId="13">
    <w:abstractNumId w:val="0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fc0,#ff6,#b64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DF"/>
    <w:rsid w:val="00006BA6"/>
    <w:rsid w:val="0003357F"/>
    <w:rsid w:val="00035E37"/>
    <w:rsid w:val="00057E60"/>
    <w:rsid w:val="00063CA5"/>
    <w:rsid w:val="000965CC"/>
    <w:rsid w:val="000A3D31"/>
    <w:rsid w:val="000C7348"/>
    <w:rsid w:val="00103FA3"/>
    <w:rsid w:val="0011415C"/>
    <w:rsid w:val="00120C4D"/>
    <w:rsid w:val="0012514C"/>
    <w:rsid w:val="00154685"/>
    <w:rsid w:val="00176DDE"/>
    <w:rsid w:val="001B558E"/>
    <w:rsid w:val="001C6998"/>
    <w:rsid w:val="001E20F8"/>
    <w:rsid w:val="001E7A79"/>
    <w:rsid w:val="002449DE"/>
    <w:rsid w:val="00245434"/>
    <w:rsid w:val="002744EF"/>
    <w:rsid w:val="002C0BF0"/>
    <w:rsid w:val="002F09BF"/>
    <w:rsid w:val="002F5762"/>
    <w:rsid w:val="0036003A"/>
    <w:rsid w:val="00391A3F"/>
    <w:rsid w:val="004224C3"/>
    <w:rsid w:val="0047106D"/>
    <w:rsid w:val="00477B3E"/>
    <w:rsid w:val="00486A71"/>
    <w:rsid w:val="004A7E1D"/>
    <w:rsid w:val="004B56EB"/>
    <w:rsid w:val="004F2E56"/>
    <w:rsid w:val="005242AF"/>
    <w:rsid w:val="00527FE8"/>
    <w:rsid w:val="0054414D"/>
    <w:rsid w:val="00557B2E"/>
    <w:rsid w:val="0056344A"/>
    <w:rsid w:val="00567CB2"/>
    <w:rsid w:val="005D6D29"/>
    <w:rsid w:val="005F12D8"/>
    <w:rsid w:val="006026FB"/>
    <w:rsid w:val="00616A4A"/>
    <w:rsid w:val="00620B15"/>
    <w:rsid w:val="00623B03"/>
    <w:rsid w:val="006352F0"/>
    <w:rsid w:val="006816B8"/>
    <w:rsid w:val="00681729"/>
    <w:rsid w:val="00691F4F"/>
    <w:rsid w:val="006955BC"/>
    <w:rsid w:val="006C5BF3"/>
    <w:rsid w:val="006C6426"/>
    <w:rsid w:val="006E3A1D"/>
    <w:rsid w:val="007612C1"/>
    <w:rsid w:val="00785B14"/>
    <w:rsid w:val="00797864"/>
    <w:rsid w:val="007E4346"/>
    <w:rsid w:val="008128C2"/>
    <w:rsid w:val="008D0D55"/>
    <w:rsid w:val="008D6205"/>
    <w:rsid w:val="008E2AD9"/>
    <w:rsid w:val="00906D82"/>
    <w:rsid w:val="00955454"/>
    <w:rsid w:val="00970ACD"/>
    <w:rsid w:val="0098469D"/>
    <w:rsid w:val="009905B6"/>
    <w:rsid w:val="009B44E0"/>
    <w:rsid w:val="00A0011D"/>
    <w:rsid w:val="00A41EF3"/>
    <w:rsid w:val="00A625F8"/>
    <w:rsid w:val="00A80E7C"/>
    <w:rsid w:val="00AA4838"/>
    <w:rsid w:val="00AB3039"/>
    <w:rsid w:val="00AB43CA"/>
    <w:rsid w:val="00AD0EE7"/>
    <w:rsid w:val="00B17462"/>
    <w:rsid w:val="00B3243C"/>
    <w:rsid w:val="00BA244C"/>
    <w:rsid w:val="00BD0EFA"/>
    <w:rsid w:val="00BD5F7A"/>
    <w:rsid w:val="00C934DF"/>
    <w:rsid w:val="00CB7A84"/>
    <w:rsid w:val="00CF594E"/>
    <w:rsid w:val="00D06D58"/>
    <w:rsid w:val="00D701CA"/>
    <w:rsid w:val="00D82DFB"/>
    <w:rsid w:val="00D8472C"/>
    <w:rsid w:val="00D93DA7"/>
    <w:rsid w:val="00DB360A"/>
    <w:rsid w:val="00DB421C"/>
    <w:rsid w:val="00DC5BD1"/>
    <w:rsid w:val="00DE6926"/>
    <w:rsid w:val="00E07BB4"/>
    <w:rsid w:val="00E542D0"/>
    <w:rsid w:val="00E858CA"/>
    <w:rsid w:val="00E95766"/>
    <w:rsid w:val="00EC48CA"/>
    <w:rsid w:val="00ED1FD5"/>
    <w:rsid w:val="00ED4139"/>
    <w:rsid w:val="00F0129A"/>
    <w:rsid w:val="00F20E3E"/>
    <w:rsid w:val="00F7423A"/>
    <w:rsid w:val="00F91896"/>
    <w:rsid w:val="00FB3646"/>
    <w:rsid w:val="00FE39FC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fc0,#ff6,#b6444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06D82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D93DA7"/>
    <w:pPr>
      <w:ind w:left="720"/>
      <w:contextualSpacing/>
    </w:pPr>
  </w:style>
  <w:style w:type="table" w:styleId="Tabellenraster">
    <w:name w:val="Table Grid"/>
    <w:basedOn w:val="NormaleTabelle"/>
    <w:rsid w:val="00AA4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E542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4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06D82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D93DA7"/>
    <w:pPr>
      <w:ind w:left="720"/>
      <w:contextualSpacing/>
    </w:pPr>
  </w:style>
  <w:style w:type="table" w:styleId="Tabellenraster">
    <w:name w:val="Table Grid"/>
    <w:basedOn w:val="NormaleTabelle"/>
    <w:rsid w:val="00AA4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E542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4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02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Leere%20Vorlage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Leere Vorlage</Template>
  <TotalTime>0</TotalTime>
  <Pages>5</Pages>
  <Words>898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Bundesvereinigung der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Robra</dc:creator>
  <cp:keywords/>
  <cp:lastModifiedBy>Robra Anna</cp:lastModifiedBy>
  <cp:revision>71</cp:revision>
  <cp:lastPrinted>2012-06-20T12:36:00Z</cp:lastPrinted>
  <dcterms:created xsi:type="dcterms:W3CDTF">2012-05-18T11:00:00Z</dcterms:created>
  <dcterms:modified xsi:type="dcterms:W3CDTF">2012-07-30T12:05:00Z</dcterms:modified>
</cp:coreProperties>
</file>